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E49" w:rsidRDefault="00B11E49" w:rsidP="00D4129B">
      <w:pPr>
        <w:ind w:right="236"/>
        <w:jc w:val="center"/>
        <w:rPr>
          <w:b/>
          <w:color w:val="002060"/>
          <w:sz w:val="36"/>
          <w:szCs w:val="36"/>
        </w:rPr>
      </w:pPr>
      <w:r w:rsidRPr="00393C1C">
        <w:rPr>
          <w:b/>
          <w:color w:val="002060"/>
          <w:sz w:val="36"/>
          <w:szCs w:val="36"/>
        </w:rPr>
        <w:t>Заявка на участие</w:t>
      </w:r>
      <w:r>
        <w:rPr>
          <w:b/>
          <w:color w:val="002060"/>
          <w:sz w:val="36"/>
          <w:szCs w:val="36"/>
        </w:rPr>
        <w:t xml:space="preserve"> в форуме</w:t>
      </w:r>
    </w:p>
    <w:p w:rsidR="00B11E49" w:rsidRDefault="00B11E49"/>
    <w:p w:rsidR="00B11E49" w:rsidRDefault="00B11E49">
      <w:r>
        <w:t>Фамилия:</w:t>
      </w:r>
    </w:p>
    <w:p w:rsidR="00B11E49" w:rsidRDefault="00B11E49">
      <w:r>
        <w:t>Имя:</w:t>
      </w:r>
    </w:p>
    <w:p w:rsidR="00B11E49" w:rsidRDefault="00B11E49">
      <w:r>
        <w:t>Отчество:</w:t>
      </w:r>
    </w:p>
    <w:p w:rsidR="00B11E49" w:rsidRDefault="00B11E49"/>
    <w:p w:rsidR="00B11E49" w:rsidRDefault="00B11E49" w:rsidP="00D4129B">
      <w:r>
        <w:t>Специальность, курс:</w:t>
      </w:r>
    </w:p>
    <w:p w:rsidR="00B11E49" w:rsidRDefault="00B11E49" w:rsidP="00D4129B">
      <w:r w:rsidRPr="00C728B7">
        <w:t>Полное и сокращенное название организации, вуза:</w:t>
      </w:r>
    </w:p>
    <w:p w:rsidR="00B11E49" w:rsidRDefault="00B11E49"/>
    <w:p w:rsidR="00B11E49" w:rsidRDefault="00B11E49">
      <w:r>
        <w:t>Адрес организации (почтовый):</w:t>
      </w:r>
    </w:p>
    <w:p w:rsidR="00B11E49" w:rsidRDefault="00B11E49"/>
    <w:p w:rsidR="00B11E49" w:rsidRDefault="00B11E49">
      <w:r>
        <w:t>Мобильный телефон (</w:t>
      </w:r>
      <w:r w:rsidRPr="008450C8">
        <w:rPr>
          <w:b/>
        </w:rPr>
        <w:t>указывается обязательно для тех, кто планирует очное участие</w:t>
      </w:r>
      <w:r>
        <w:t>):</w:t>
      </w:r>
    </w:p>
    <w:p w:rsidR="00B11E49" w:rsidRDefault="00B11E49"/>
    <w:p w:rsidR="00B11E49" w:rsidRDefault="00B11E49"/>
    <w:p w:rsidR="00B11E49" w:rsidRDefault="00B11E49">
      <w:r>
        <w:rPr>
          <w:lang w:val="en-US"/>
        </w:rPr>
        <w:t>E</w:t>
      </w:r>
      <w:r w:rsidRPr="00DD279E">
        <w:t>-</w:t>
      </w:r>
      <w:r>
        <w:rPr>
          <w:lang w:val="en-US"/>
        </w:rPr>
        <w:t>mail</w:t>
      </w:r>
      <w:r>
        <w:t>:</w:t>
      </w:r>
    </w:p>
    <w:p w:rsidR="00B11E49" w:rsidRDefault="00B11E49"/>
    <w:p w:rsidR="00B11E49" w:rsidRDefault="00B11E49">
      <w:r>
        <w:t>Тема доклада (если Вы слушатель, то пропускайте этот пункт):</w:t>
      </w:r>
    </w:p>
    <w:p w:rsidR="00B11E49" w:rsidRDefault="00B11E49"/>
    <w:p w:rsidR="00B11E49" w:rsidRDefault="00B11E49">
      <w:pPr>
        <w:rPr>
          <w:i/>
        </w:rPr>
      </w:pPr>
      <w:r w:rsidRPr="00D4129B">
        <w:rPr>
          <w:i/>
        </w:rPr>
        <w:t xml:space="preserve">Ответы на следующие вопросы необходимо </w:t>
      </w:r>
      <w:r w:rsidRPr="00D4129B">
        <w:rPr>
          <w:i/>
          <w:highlight w:val="yellow"/>
        </w:rPr>
        <w:t>выделить цветом</w:t>
      </w:r>
    </w:p>
    <w:p w:rsidR="00B11E49" w:rsidRPr="00D4129B" w:rsidRDefault="00B11E49">
      <w:pPr>
        <w:rPr>
          <w:i/>
        </w:rPr>
      </w:pPr>
    </w:p>
    <w:p w:rsidR="00B11E49" w:rsidRDefault="00B11E49">
      <w:r>
        <w:t>В какой из секций Вы хотели бы принять участие?</w:t>
      </w:r>
    </w:p>
    <w:p w:rsidR="00B11E49" w:rsidRDefault="00B11E49" w:rsidP="00277393">
      <w:r>
        <w:t> Креативный маркетинг</w:t>
      </w:r>
    </w:p>
    <w:p w:rsidR="00B11E49" w:rsidRDefault="00B11E49" w:rsidP="00277393">
      <w:r>
        <w:t> Глобальная экономика</w:t>
      </w:r>
    </w:p>
    <w:p w:rsidR="00B11E49" w:rsidRDefault="00B11E49"/>
    <w:p w:rsidR="00B11E49" w:rsidRDefault="00B11E49">
      <w:r>
        <w:t>Будете ли Вы принимать участие в первом дне Форума (4 декабря 2014 года)?</w:t>
      </w:r>
    </w:p>
    <w:p w:rsidR="00B11E49" w:rsidRDefault="00B11E49" w:rsidP="00D4129B">
      <w:r>
        <w:t> Да</w:t>
      </w:r>
    </w:p>
    <w:p w:rsidR="00B11E49" w:rsidRDefault="00B11E49" w:rsidP="00D4129B">
      <w:r>
        <w:t> Нет, только во втором дне</w:t>
      </w:r>
    </w:p>
    <w:p w:rsidR="00B11E49" w:rsidRDefault="00B11E49" w:rsidP="00D4129B"/>
    <w:p w:rsidR="00B11E49" w:rsidRDefault="00B11E49" w:rsidP="00D4129B">
      <w:r>
        <w:t>Будете ли Вы принимать участие во втором дне Форума (5 декабря 2014 года)?</w:t>
      </w:r>
    </w:p>
    <w:p w:rsidR="00B11E49" w:rsidRDefault="00B11E49" w:rsidP="00DD279E">
      <w:r>
        <w:t> Да, в качестве слушателя</w:t>
      </w:r>
    </w:p>
    <w:p w:rsidR="00B11E49" w:rsidRDefault="00B11E49" w:rsidP="00DD279E">
      <w:r>
        <w:t> Да, в качестве докладчика</w:t>
      </w:r>
    </w:p>
    <w:p w:rsidR="00B11E49" w:rsidRDefault="00B11E49" w:rsidP="00DD279E">
      <w:r>
        <w:t> Нет</w:t>
      </w:r>
    </w:p>
    <w:p w:rsidR="00B11E49" w:rsidRDefault="00B11E49" w:rsidP="00D4129B"/>
    <w:p w:rsidR="00B11E49" w:rsidRDefault="00B11E49" w:rsidP="00D4129B">
      <w:r w:rsidRPr="00D4129B">
        <w:t xml:space="preserve">Будете ли Вы принимать участие в </w:t>
      </w:r>
      <w:r>
        <w:t>вечеринке, приуроченной к открытию Форума, которая состоится 4 декабря</w:t>
      </w:r>
      <w:r w:rsidRPr="00D4129B">
        <w:t xml:space="preserve"> (примерная стоимость </w:t>
      </w:r>
      <w:r>
        <w:t>5</w:t>
      </w:r>
      <w:r w:rsidRPr="00D4129B">
        <w:t>00 рублей)</w:t>
      </w:r>
      <w:r>
        <w:t>?</w:t>
      </w:r>
    </w:p>
    <w:p w:rsidR="00B11E49" w:rsidRDefault="00B11E49" w:rsidP="00D4129B">
      <w:r>
        <w:t> Да</w:t>
      </w:r>
    </w:p>
    <w:p w:rsidR="00B11E49" w:rsidRDefault="00B11E49" w:rsidP="00D4129B">
      <w:r>
        <w:t> Нет</w:t>
      </w:r>
    </w:p>
    <w:p w:rsidR="00B11E49" w:rsidRDefault="00B11E49" w:rsidP="00D4129B"/>
    <w:p w:rsidR="00B11E49" w:rsidRDefault="00B11E49" w:rsidP="00D4129B">
      <w:r>
        <w:t xml:space="preserve">Необходимость в организации встречи: </w:t>
      </w:r>
    </w:p>
    <w:p w:rsidR="00B11E49" w:rsidRDefault="00B11E49" w:rsidP="00D4129B">
      <w:r>
        <w:t xml:space="preserve"> Прошу встретить </w:t>
      </w:r>
    </w:p>
    <w:p w:rsidR="00B11E49" w:rsidRDefault="00B11E49" w:rsidP="00D4129B">
      <w:r>
        <w:t> Нет необходимости</w:t>
      </w:r>
    </w:p>
    <w:p w:rsidR="00B11E49" w:rsidRDefault="00B11E49" w:rsidP="00D4129B"/>
    <w:p w:rsidR="00B11E49" w:rsidRDefault="00B11E49" w:rsidP="00D4129B">
      <w:r>
        <w:t xml:space="preserve">Необходимость бронирования места проживания (примерная стоимость 500 рублей/сутки)? </w:t>
      </w:r>
    </w:p>
    <w:p w:rsidR="00B11E49" w:rsidRDefault="00B11E49" w:rsidP="00D4129B">
      <w:r>
        <w:t>Да</w:t>
      </w:r>
    </w:p>
    <w:p w:rsidR="00B11E49" w:rsidRDefault="00B11E49" w:rsidP="00D4129B">
      <w:r>
        <w:t>Нет</w:t>
      </w:r>
    </w:p>
    <w:p w:rsidR="00B11E49" w:rsidRDefault="00B11E49" w:rsidP="00D4129B"/>
    <w:p w:rsidR="00B11E49" w:rsidRPr="00BF2724" w:rsidRDefault="00B11E49" w:rsidP="00BF2724">
      <w:pPr>
        <w:jc w:val="center"/>
        <w:rPr>
          <w:color w:val="0F243E"/>
          <w:sz w:val="28"/>
          <w:szCs w:val="28"/>
        </w:rPr>
      </w:pPr>
      <w:r w:rsidRPr="003B57A1">
        <w:rPr>
          <w:color w:val="0F243E"/>
          <w:sz w:val="28"/>
          <w:szCs w:val="28"/>
        </w:rPr>
        <w:t xml:space="preserve">Просим обратить внимание, что представление доклада в постерной секции или презентации в </w:t>
      </w:r>
      <w:r w:rsidRPr="003B57A1">
        <w:rPr>
          <w:color w:val="0F243E"/>
          <w:sz w:val="28"/>
          <w:szCs w:val="28"/>
          <w:lang w:val="en-US"/>
        </w:rPr>
        <w:t>Power</w:t>
      </w:r>
      <w:r w:rsidRPr="003B57A1">
        <w:rPr>
          <w:color w:val="0F243E"/>
          <w:sz w:val="28"/>
          <w:szCs w:val="28"/>
        </w:rPr>
        <w:t xml:space="preserve"> </w:t>
      </w:r>
      <w:r w:rsidRPr="003B57A1">
        <w:rPr>
          <w:color w:val="0F243E"/>
          <w:sz w:val="28"/>
          <w:szCs w:val="28"/>
          <w:lang w:val="en-US"/>
        </w:rPr>
        <w:t>Point</w:t>
      </w:r>
      <w:r w:rsidRPr="003B57A1">
        <w:rPr>
          <w:color w:val="0F243E"/>
          <w:sz w:val="28"/>
          <w:szCs w:val="28"/>
        </w:rPr>
        <w:t xml:space="preserve"> определяет комиссия </w:t>
      </w:r>
      <w:r>
        <w:rPr>
          <w:color w:val="0F243E"/>
          <w:sz w:val="28"/>
          <w:szCs w:val="28"/>
        </w:rPr>
        <w:t>форума</w:t>
      </w:r>
      <w:r w:rsidRPr="003B57A1">
        <w:rPr>
          <w:color w:val="0F243E"/>
          <w:sz w:val="28"/>
          <w:szCs w:val="28"/>
        </w:rPr>
        <w:t>.</w:t>
      </w:r>
    </w:p>
    <w:p w:rsidR="00B11E49" w:rsidRDefault="00B11E49" w:rsidP="00D4129B"/>
    <w:p w:rsidR="00B11E49" w:rsidRDefault="00B11E49" w:rsidP="00D4129B">
      <w:r>
        <w:t>По всем вопросам Вы можете обратиться к организаторам Форума:</w:t>
      </w:r>
    </w:p>
    <w:p w:rsidR="00B11E49" w:rsidRPr="00D4129B" w:rsidRDefault="00B11E49" w:rsidP="00B53AB5">
      <w:r>
        <w:t xml:space="preserve">Креативный маркетинг: </w:t>
      </w:r>
      <w:hyperlink r:id="rId5" w:history="1">
        <w:r w:rsidRPr="00D52B46">
          <w:rPr>
            <w:rStyle w:val="Hyperlink"/>
            <w:color w:val="auto"/>
            <w:u w:val="none"/>
          </w:rPr>
          <w:t>creative_marketing@mail.ru</w:t>
        </w:r>
      </w:hyperlink>
      <w:r>
        <w:t>, 8 (960) 985-59-59, Виктория</w:t>
      </w:r>
    </w:p>
    <w:p w:rsidR="00B11E49" w:rsidRPr="00D52B46" w:rsidRDefault="00B11E49" w:rsidP="00D4129B">
      <w:r>
        <w:t xml:space="preserve">Глобальная экономика: </w:t>
      </w:r>
      <w:hyperlink r:id="rId6" w:tgtFrame="_blank" w:history="1">
        <w:r w:rsidRPr="00B53AB5">
          <w:rPr>
            <w:rStyle w:val="Hyperlink"/>
            <w:color w:val="auto"/>
            <w:u w:val="none"/>
            <w:shd w:val="clear" w:color="auto" w:fill="FFFFFF"/>
          </w:rPr>
          <w:t>international_br@mail.ru</w:t>
        </w:r>
      </w:hyperlink>
      <w:r w:rsidRPr="00B53AB5">
        <w:t xml:space="preserve">, </w:t>
      </w:r>
      <w:r>
        <w:rPr>
          <w:color w:val="000000"/>
          <w:shd w:val="clear" w:color="auto" w:fill="FFFFFF"/>
        </w:rPr>
        <w:t>8</w:t>
      </w:r>
      <w:r w:rsidRPr="00B53AB5">
        <w:rPr>
          <w:color w:val="000000"/>
          <w:shd w:val="clear" w:color="auto" w:fill="FFFFFF"/>
        </w:rPr>
        <w:t xml:space="preserve"> (913) 665-92-03</w:t>
      </w:r>
      <w:r>
        <w:rPr>
          <w:color w:val="000000"/>
          <w:shd w:val="clear" w:color="auto" w:fill="FFFFFF"/>
        </w:rPr>
        <w:t>, Полина</w:t>
      </w:r>
    </w:p>
    <w:p w:rsidR="00B11E49" w:rsidRDefault="00B11E49" w:rsidP="00D4129B">
      <w:hyperlink r:id="rId7" w:history="1">
        <w:r w:rsidRPr="005C1D25">
          <w:rPr>
            <w:rStyle w:val="Hyperlink"/>
          </w:rPr>
          <w:t>http://vk.com/creative__marketing</w:t>
        </w:r>
      </w:hyperlink>
    </w:p>
    <w:sectPr w:rsidR="00B11E49" w:rsidSect="00DD279E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B6BF5"/>
    <w:multiLevelType w:val="hybridMultilevel"/>
    <w:tmpl w:val="CCEE49C4"/>
    <w:lvl w:ilvl="0" w:tplc="67848F50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129B"/>
    <w:rsid w:val="00036C30"/>
    <w:rsid w:val="000B6C92"/>
    <w:rsid w:val="00193D01"/>
    <w:rsid w:val="001D528E"/>
    <w:rsid w:val="00277393"/>
    <w:rsid w:val="002B351F"/>
    <w:rsid w:val="002B7A53"/>
    <w:rsid w:val="003109E4"/>
    <w:rsid w:val="00393C1C"/>
    <w:rsid w:val="003B57A1"/>
    <w:rsid w:val="003B6564"/>
    <w:rsid w:val="003D6084"/>
    <w:rsid w:val="00593766"/>
    <w:rsid w:val="005C1D25"/>
    <w:rsid w:val="0064260A"/>
    <w:rsid w:val="006D25F9"/>
    <w:rsid w:val="006E2536"/>
    <w:rsid w:val="007369B4"/>
    <w:rsid w:val="00761CBB"/>
    <w:rsid w:val="008450C8"/>
    <w:rsid w:val="00A140A6"/>
    <w:rsid w:val="00A657E5"/>
    <w:rsid w:val="00B11E49"/>
    <w:rsid w:val="00B307E2"/>
    <w:rsid w:val="00B53AB5"/>
    <w:rsid w:val="00B920B5"/>
    <w:rsid w:val="00BB4161"/>
    <w:rsid w:val="00BF2724"/>
    <w:rsid w:val="00BF338E"/>
    <w:rsid w:val="00C173D1"/>
    <w:rsid w:val="00C51C54"/>
    <w:rsid w:val="00C70F35"/>
    <w:rsid w:val="00C728B7"/>
    <w:rsid w:val="00D4129B"/>
    <w:rsid w:val="00D52B46"/>
    <w:rsid w:val="00D73A8D"/>
    <w:rsid w:val="00DD279E"/>
    <w:rsid w:val="00FE1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29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C1D2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DD27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16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k.com/creative__market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rite?email=international_br@mail.ru" TargetMode="External"/><Relationship Id="rId5" Type="http://schemas.openxmlformats.org/officeDocument/2006/relationships/hyperlink" Target="mailto:creative_marketing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236</Words>
  <Characters>1348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форуме</dc:title>
  <dc:subject/>
  <dc:creator>user</dc:creator>
  <cp:keywords/>
  <dc:description/>
  <cp:lastModifiedBy>Дарья</cp:lastModifiedBy>
  <cp:revision>2</cp:revision>
  <dcterms:created xsi:type="dcterms:W3CDTF">2014-10-24T17:03:00Z</dcterms:created>
  <dcterms:modified xsi:type="dcterms:W3CDTF">2014-10-24T17:03:00Z</dcterms:modified>
</cp:coreProperties>
</file>