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A0"/>
      </w:tblPr>
      <w:tblGrid>
        <w:gridCol w:w="2518"/>
        <w:gridCol w:w="5045"/>
        <w:gridCol w:w="2861"/>
      </w:tblGrid>
      <w:tr w:rsidR="00A90D31" w:rsidRPr="00D736D8" w:rsidTr="00D736D8">
        <w:tc>
          <w:tcPr>
            <w:tcW w:w="2518" w:type="dxa"/>
          </w:tcPr>
          <w:p w:rsidR="00A90D31" w:rsidRDefault="00A90D31" w:rsidP="00D736D8">
            <w:pPr>
              <w:jc w:val="center"/>
            </w:pPr>
            <w:r w:rsidRPr="000F43A5"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alt="logo" style="width:98.25pt;height:87pt;visibility:visible">
                  <v:imagedata r:id="rId5" o:title=""/>
                </v:shape>
              </w:pict>
            </w:r>
          </w:p>
          <w:p w:rsidR="00A90D31" w:rsidRPr="00D736D8" w:rsidRDefault="00A90D31" w:rsidP="00D736D8">
            <w:pPr>
              <w:jc w:val="center"/>
              <w:rPr>
                <w:b/>
              </w:rPr>
            </w:pPr>
            <w:hyperlink r:id="rId6" w:history="1">
              <w:r w:rsidRPr="00D736D8">
                <w:rPr>
                  <w:rStyle w:val="Hyperlink"/>
                  <w:sz w:val="22"/>
                </w:rPr>
                <w:t>www.tagcnm.ru</w:t>
              </w:r>
            </w:hyperlink>
          </w:p>
        </w:tc>
        <w:tc>
          <w:tcPr>
            <w:tcW w:w="5045" w:type="dxa"/>
          </w:tcPr>
          <w:p w:rsidR="00A90D31" w:rsidRPr="00D736D8" w:rsidRDefault="00A90D31" w:rsidP="00D736D8">
            <w:pPr>
              <w:jc w:val="center"/>
              <w:rPr>
                <w:b/>
              </w:rPr>
            </w:pPr>
            <w:r w:rsidRPr="00D736D8">
              <w:rPr>
                <w:b/>
              </w:rPr>
              <w:t>ИНФОРМАЦИОННОЕ ПИСЬМО</w:t>
            </w:r>
          </w:p>
          <w:p w:rsidR="00A90D31" w:rsidRPr="00D736D8" w:rsidRDefault="00A90D31" w:rsidP="00D736D8">
            <w:pPr>
              <w:pStyle w:val="a"/>
              <w:jc w:val="center"/>
              <w:rPr>
                <w:rFonts w:ascii="Times New Roman" w:hAnsi="Times New Roman"/>
                <w:b/>
              </w:rPr>
            </w:pPr>
            <w:r w:rsidRPr="00D736D8">
              <w:rPr>
                <w:rFonts w:ascii="Times New Roman" w:hAnsi="Times New Roman"/>
                <w:b/>
              </w:rPr>
              <w:t xml:space="preserve">Центр научной мысли (г. Таганрог) </w:t>
            </w:r>
          </w:p>
          <w:p w:rsidR="00A90D31" w:rsidRPr="00D736D8" w:rsidRDefault="00A90D31" w:rsidP="00D736D8">
            <w:pPr>
              <w:pStyle w:val="a"/>
              <w:jc w:val="center"/>
              <w:rPr>
                <w:rFonts w:ascii="Times New Roman" w:hAnsi="Times New Roman"/>
                <w:b/>
              </w:rPr>
            </w:pPr>
            <w:r w:rsidRPr="00D736D8">
              <w:rPr>
                <w:rFonts w:ascii="Times New Roman" w:hAnsi="Times New Roman"/>
                <w:b/>
              </w:rPr>
              <w:t xml:space="preserve">и Издательство «Перо» (г. Москва) </w:t>
            </w:r>
          </w:p>
          <w:p w:rsidR="00A90D31" w:rsidRPr="00D736D8" w:rsidRDefault="00A90D31" w:rsidP="00D736D8">
            <w:pPr>
              <w:pStyle w:val="a"/>
              <w:jc w:val="center"/>
              <w:rPr>
                <w:rFonts w:ascii="Times New Roman" w:hAnsi="Times New Roman"/>
                <w:b/>
              </w:rPr>
            </w:pPr>
            <w:r w:rsidRPr="00D736D8">
              <w:rPr>
                <w:rFonts w:ascii="Times New Roman" w:hAnsi="Times New Roman"/>
                <w:b/>
              </w:rPr>
              <w:t xml:space="preserve">приглашает Вас принять участие в издании коллективной монографии </w:t>
            </w:r>
          </w:p>
          <w:p w:rsidR="00A90D31" w:rsidRPr="00D736D8" w:rsidRDefault="00A90D31" w:rsidP="00D736D8">
            <w:pPr>
              <w:pStyle w:val="a"/>
              <w:jc w:val="center"/>
              <w:rPr>
                <w:rFonts w:ascii="Times New Roman" w:hAnsi="Times New Roman"/>
                <w:b/>
                <w:color w:val="FF0000"/>
              </w:rPr>
            </w:pPr>
            <w:r w:rsidRPr="00D736D8">
              <w:rPr>
                <w:rFonts w:ascii="Times New Roman" w:hAnsi="Times New Roman"/>
                <w:b/>
                <w:color w:val="FF0000"/>
              </w:rPr>
              <w:t xml:space="preserve">«Избранные вопросы современной науки» (Часть </w:t>
            </w:r>
            <w:r>
              <w:rPr>
                <w:rFonts w:ascii="Times New Roman" w:hAnsi="Times New Roman"/>
                <w:b/>
                <w:color w:val="FF0000"/>
                <w:lang w:val="en-US"/>
              </w:rPr>
              <w:t>XV</w:t>
            </w:r>
            <w:r w:rsidRPr="00D736D8">
              <w:rPr>
                <w:rFonts w:ascii="Times New Roman" w:hAnsi="Times New Roman"/>
                <w:b/>
                <w:color w:val="FF0000"/>
              </w:rPr>
              <w:t>).</w:t>
            </w:r>
          </w:p>
          <w:p w:rsidR="00A90D31" w:rsidRPr="00D736D8" w:rsidRDefault="00A90D31" w:rsidP="00D736D8">
            <w:pPr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(29 ноября 2014 г.</w:t>
            </w:r>
            <w:r w:rsidRPr="00D736D8">
              <w:rPr>
                <w:b/>
                <w:color w:val="FF0000"/>
              </w:rPr>
              <w:t>)</w:t>
            </w:r>
          </w:p>
          <w:p w:rsidR="00A90D31" w:rsidRPr="00D736D8" w:rsidRDefault="00A90D31" w:rsidP="00D736D8">
            <w:pPr>
              <w:jc w:val="center"/>
              <w:rPr>
                <w:b/>
              </w:rPr>
            </w:pPr>
          </w:p>
        </w:tc>
        <w:tc>
          <w:tcPr>
            <w:tcW w:w="2861" w:type="dxa"/>
          </w:tcPr>
          <w:p w:rsidR="00A90D31" w:rsidRPr="00D736D8" w:rsidRDefault="00A90D31" w:rsidP="00D736D8">
            <w:pPr>
              <w:jc w:val="center"/>
              <w:rPr>
                <w:b/>
              </w:rPr>
            </w:pPr>
            <w:bookmarkStart w:id="0" w:name="_GoBack"/>
            <w:bookmarkEnd w:id="0"/>
          </w:p>
        </w:tc>
      </w:tr>
      <w:tr w:rsidR="00A90D31" w:rsidRPr="00D736D8" w:rsidTr="00C827A0">
        <w:tc>
          <w:tcPr>
            <w:tcW w:w="10424" w:type="dxa"/>
            <w:gridSpan w:val="3"/>
          </w:tcPr>
          <w:p w:rsidR="00A90D31" w:rsidRDefault="00A90D31" w:rsidP="00D736D8">
            <w:pPr>
              <w:jc w:val="center"/>
            </w:pPr>
            <w:r>
              <w:pict>
                <v:shapetype id="_x0000_t152" coordsize="21600,21600" o:spt="152" adj="9931" path="m0@0c7200@2,14400@1,21600,m0@5c7200@6,14400@6,21600@5e">
                  <v:formulas>
                    <v:f eqn="val #0"/>
                    <v:f eqn="prod #0 3 4"/>
                    <v:f eqn="prod #0 5 4"/>
                    <v:f eqn="prod #0 3 8"/>
                    <v:f eqn="prod #0 1 8"/>
                    <v:f eqn="sum 21600 0 @3"/>
                    <v:f eqn="sum @4 21600 0"/>
                    <v:f eqn="prod #0 1 2"/>
                    <v:f eqn="prod @5 1 2"/>
                    <v:f eqn="sum @7 @8 0"/>
                    <v:f eqn="prod #0 7 8"/>
                    <v:f eqn="prod @5 1 3"/>
                    <v:f eqn="sum @1 @2 0"/>
                    <v:f eqn="sum @12 @0 0"/>
                    <v:f eqn="prod @13 1 4"/>
                    <v:f eqn="sum @11 14400 @14"/>
                  </v:formulas>
                  <v:path textpathok="t" o:connecttype="custom" o:connectlocs="10800,@10;0,@9;10800,21600;21600,@8" o:connectangles="270,180,90,0"/>
                  <v:textpath on="t" fitshape="t" xscale="t"/>
                  <v:handles>
                    <v:h position="topLeft,#0" yrange="0,12169"/>
                  </v:handles>
                  <o:lock v:ext="edit" text="t" shapetype="t"/>
                </v:shapetype>
                <v:shape id="_x0000_i1026" type="#_x0000_t152" style="width:274.5pt;height:69pt" adj="8717" fillcolor="gray" strokeweight="1pt">
                  <v:fill r:id="rId7" o:title="" color2="yellow" type="pattern"/>
                  <v:shadow on="t" opacity="52429f" offset="3pt"/>
                  <v:textpath style="font-family:&quot;Arial Black&quot;;v-text-kern:t" trim="t" fitpath="t" xscale="f" string="Издание будет включено в РИНЦ"/>
                </v:shape>
              </w:pict>
            </w:r>
          </w:p>
        </w:tc>
      </w:tr>
    </w:tbl>
    <w:p w:rsidR="00A90D31" w:rsidRPr="00445577" w:rsidRDefault="00A90D31" w:rsidP="00EF3A4D">
      <w:pPr>
        <w:jc w:val="center"/>
        <w:rPr>
          <w:b/>
        </w:rPr>
      </w:pPr>
      <w:r w:rsidRPr="00445577">
        <w:rPr>
          <w:b/>
        </w:rPr>
        <w:t>Уважаемые коллеги!</w:t>
      </w:r>
    </w:p>
    <w:p w:rsidR="00A90D31" w:rsidRDefault="00A90D31" w:rsidP="00712287">
      <w:pPr>
        <w:spacing w:line="233" w:lineRule="auto"/>
        <w:ind w:firstLine="708"/>
        <w:jc w:val="both"/>
        <w:rPr>
          <w:spacing w:val="-2"/>
        </w:rPr>
      </w:pPr>
      <w:r>
        <w:rPr>
          <w:b/>
          <w:bCs/>
        </w:rPr>
        <w:t>Монография</w:t>
      </w:r>
      <w:r>
        <w:t xml:space="preserve"> – научный труд в виде книги с углублённым изучением одной или нескол</w:t>
      </w:r>
      <w:r>
        <w:t>ь</w:t>
      </w:r>
      <w:r>
        <w:t xml:space="preserve">ких (тесно связанных между собой) тем. Её автором, как правило, является один человек, но есть и </w:t>
      </w:r>
      <w:r w:rsidRPr="001804C3">
        <w:rPr>
          <w:b/>
        </w:rPr>
        <w:t>коллективные монографии</w:t>
      </w:r>
      <w:r>
        <w:t>.</w:t>
      </w:r>
    </w:p>
    <w:p w:rsidR="00A90D31" w:rsidRDefault="00A90D31" w:rsidP="00712287">
      <w:pPr>
        <w:spacing w:line="233" w:lineRule="auto"/>
        <w:ind w:firstLine="708"/>
        <w:jc w:val="both"/>
        <w:rPr>
          <w:spacing w:val="-2"/>
        </w:rPr>
      </w:pPr>
      <w:r w:rsidRPr="00CB0F66">
        <w:rPr>
          <w:spacing w:val="-2"/>
        </w:rPr>
        <w:t>Публикация результатов исследований является чрезвычайно ответственным и важным ш</w:t>
      </w:r>
      <w:r w:rsidRPr="00CB0F66">
        <w:rPr>
          <w:spacing w:val="-2"/>
        </w:rPr>
        <w:t>а</w:t>
      </w:r>
      <w:r w:rsidRPr="00CB0F66">
        <w:rPr>
          <w:spacing w:val="-2"/>
        </w:rPr>
        <w:t xml:space="preserve">гом для </w:t>
      </w:r>
      <w:r>
        <w:rPr>
          <w:spacing w:val="-2"/>
        </w:rPr>
        <w:t xml:space="preserve">каждого </w:t>
      </w:r>
      <w:r w:rsidRPr="00CB0F66">
        <w:rPr>
          <w:spacing w:val="-2"/>
        </w:rPr>
        <w:t xml:space="preserve">ученого. </w:t>
      </w:r>
    </w:p>
    <w:p w:rsidR="00A90D31" w:rsidRDefault="00A90D31" w:rsidP="00EF3A4D">
      <w:pPr>
        <w:jc w:val="both"/>
      </w:pPr>
      <w:r>
        <w:tab/>
        <w:t>Готовящаяся к изданию монография будет издана в московском издательстве, выйдет т</w:t>
      </w:r>
      <w:r>
        <w:t>и</w:t>
      </w:r>
      <w:r>
        <w:t xml:space="preserve">ражом 500 экземпляров, что придаст ей массовость, 16 экземпляров будут разосланы по основным библиотекам, согласно требованиям Книжной палаты. </w:t>
      </w:r>
    </w:p>
    <w:p w:rsidR="00A90D31" w:rsidRDefault="00A90D31" w:rsidP="00EF3A4D">
      <w:pPr>
        <w:jc w:val="both"/>
      </w:pPr>
    </w:p>
    <w:p w:rsidR="00A90D31" w:rsidRDefault="00A90D31" w:rsidP="004245DF">
      <w:pPr>
        <w:ind w:firstLine="708"/>
        <w:jc w:val="both"/>
      </w:pPr>
      <w:r>
        <w:t>Уже 5 лет мы радуем Вас, уважаемые авторы, выпускаемыми сборниками научных статей и монографиями, в работе наших конференций приняло участие около 5000 ученых из России и др</w:t>
      </w:r>
      <w:r>
        <w:t>у</w:t>
      </w:r>
      <w:r>
        <w:t>гих стран.</w:t>
      </w:r>
    </w:p>
    <w:p w:rsidR="00A90D31" w:rsidRDefault="00A90D31" w:rsidP="004245DF">
      <w:pPr>
        <w:ind w:firstLine="708"/>
        <w:jc w:val="both"/>
      </w:pPr>
      <w:r>
        <w:t xml:space="preserve">Выпускаемые сборники имеют международный индекс </w:t>
      </w:r>
      <w:r>
        <w:rPr>
          <w:lang w:val="en-US"/>
        </w:rPr>
        <w:t>ISBN</w:t>
      </w:r>
      <w:r>
        <w:t>, рассылаются по основным библиотекам России и Зарубежья, проходят стилистическую правку, печатаются в московских и</w:t>
      </w:r>
      <w:r>
        <w:t>з</w:t>
      </w:r>
      <w:r>
        <w:t>дательствах, отличаются высочайшим качеством полиграфии. Важно, что по результатам участия в наших научных мероприятиях каждый может получить именной диплом.</w:t>
      </w:r>
    </w:p>
    <w:p w:rsidR="00A90D31" w:rsidRDefault="00A90D31" w:rsidP="004245DF">
      <w:pPr>
        <w:jc w:val="both"/>
      </w:pPr>
      <w:r>
        <w:tab/>
        <w:t>Вы будете приятно удивлены качеством обслуживания в Центре, Вам достаточно прислать заявку и материал для публикации, а наши внимательные сотрудники произведут расчет стоим</w:t>
      </w:r>
      <w:r>
        <w:t>о</w:t>
      </w:r>
      <w:r>
        <w:t>сти публикации, сформируют для Вас квитанцию, которую можно оплатить в ближайшем отдел</w:t>
      </w:r>
      <w:r>
        <w:t>е</w:t>
      </w:r>
      <w:r>
        <w:t xml:space="preserve">нии Банка. Ждем Ваши материалы. </w:t>
      </w:r>
    </w:p>
    <w:p w:rsidR="00A90D31" w:rsidRPr="00C827A0" w:rsidRDefault="00A90D31" w:rsidP="00C827A0">
      <w:pPr>
        <w:jc w:val="center"/>
        <w:rPr>
          <w:b/>
          <w:i/>
          <w:color w:val="FF0000"/>
          <w:sz w:val="28"/>
        </w:rPr>
      </w:pPr>
      <w:r w:rsidRPr="00C827A0">
        <w:rPr>
          <w:b/>
          <w:i/>
          <w:color w:val="FF0000"/>
          <w:sz w:val="28"/>
        </w:rPr>
        <w:t>Разбудите свои творческие ощущения вместе с Центром научной мысли!</w:t>
      </w:r>
    </w:p>
    <w:p w:rsidR="00A90D31" w:rsidRDefault="00A90D31" w:rsidP="00EF3A4D">
      <w:pPr>
        <w:jc w:val="both"/>
      </w:pPr>
    </w:p>
    <w:p w:rsidR="00A90D31" w:rsidRPr="00445577" w:rsidRDefault="00A90D31" w:rsidP="00EF3A4D">
      <w:pPr>
        <w:rPr>
          <w:b/>
        </w:rPr>
      </w:pPr>
      <w:r w:rsidRPr="00445577">
        <w:rPr>
          <w:b/>
          <w:lang w:val="en-US"/>
        </w:rPr>
        <w:t>I</w:t>
      </w:r>
      <w:r w:rsidRPr="00445577">
        <w:rPr>
          <w:b/>
        </w:rPr>
        <w:t>. Необходимые документы для публика</w:t>
      </w:r>
      <w:r>
        <w:rPr>
          <w:b/>
        </w:rPr>
        <w:t>ции монографии</w:t>
      </w:r>
    </w:p>
    <w:p w:rsidR="00A90D31" w:rsidRPr="00445577" w:rsidRDefault="00A90D31" w:rsidP="00631A3D">
      <w:pPr>
        <w:ind w:firstLine="708"/>
        <w:jc w:val="both"/>
      </w:pPr>
      <w:r>
        <w:t>Для публикации монографии</w:t>
      </w:r>
      <w:r w:rsidRPr="00445577">
        <w:t xml:space="preserve"> в сборнике</w:t>
      </w:r>
      <w:r>
        <w:t xml:space="preserve"> коллективной  монографии</w:t>
      </w:r>
      <w:r w:rsidRPr="00445577">
        <w:t xml:space="preserve"> необходимо в адрес оргкомитета направить:</w:t>
      </w:r>
    </w:p>
    <w:p w:rsidR="00A90D31" w:rsidRPr="00C827A0" w:rsidRDefault="00A90D31" w:rsidP="00EF3A4D">
      <w:pPr>
        <w:rPr>
          <w:b/>
        </w:rPr>
      </w:pPr>
      <w:r w:rsidRPr="00C827A0">
        <w:rPr>
          <w:b/>
        </w:rPr>
        <w:t>- заявку на публикацию монографии;</w:t>
      </w:r>
    </w:p>
    <w:p w:rsidR="00A90D31" w:rsidRPr="00C827A0" w:rsidRDefault="00A90D31" w:rsidP="00EF3A4D">
      <w:pPr>
        <w:rPr>
          <w:b/>
        </w:rPr>
      </w:pPr>
      <w:r w:rsidRPr="00C827A0">
        <w:rPr>
          <w:b/>
        </w:rPr>
        <w:t>- текст монографии;</w:t>
      </w:r>
    </w:p>
    <w:p w:rsidR="00A90D31" w:rsidRPr="00C827A0" w:rsidRDefault="00A90D31" w:rsidP="00FE6E25">
      <w:pPr>
        <w:jc w:val="both"/>
        <w:rPr>
          <w:b/>
        </w:rPr>
      </w:pPr>
      <w:r w:rsidRPr="00C827A0">
        <w:rPr>
          <w:b/>
        </w:rPr>
        <w:t>- краткие сведения об авторе (примерная схема находится на сайте в разделе «Методический раздел»;</w:t>
      </w:r>
    </w:p>
    <w:p w:rsidR="00A90D31" w:rsidRPr="00C827A0" w:rsidRDefault="00A90D31" w:rsidP="00EF3A4D">
      <w:pPr>
        <w:jc w:val="both"/>
        <w:rPr>
          <w:b/>
        </w:rPr>
      </w:pPr>
      <w:r>
        <w:rPr>
          <w:b/>
        </w:rPr>
        <w:t>- фото автора;</w:t>
      </w:r>
    </w:p>
    <w:p w:rsidR="00A90D31" w:rsidRPr="00C827A0" w:rsidRDefault="00A90D31" w:rsidP="00765E95">
      <w:pPr>
        <w:pStyle w:val="ListParagraph"/>
        <w:spacing w:after="0" w:line="240" w:lineRule="auto"/>
        <w:ind w:left="0" w:right="-28"/>
        <w:jc w:val="both"/>
        <w:rPr>
          <w:b/>
          <w:sz w:val="24"/>
          <w:szCs w:val="24"/>
        </w:rPr>
      </w:pPr>
      <w:r w:rsidRPr="00C827A0">
        <w:rPr>
          <w:b/>
          <w:sz w:val="24"/>
          <w:szCs w:val="24"/>
        </w:rPr>
        <w:t>- аннотацию</w:t>
      </w:r>
      <w:r>
        <w:rPr>
          <w:b/>
          <w:sz w:val="24"/>
          <w:szCs w:val="24"/>
        </w:rPr>
        <w:t xml:space="preserve"> монографии</w:t>
      </w:r>
      <w:r w:rsidRPr="00C827A0">
        <w:rPr>
          <w:b/>
          <w:sz w:val="24"/>
          <w:szCs w:val="24"/>
        </w:rPr>
        <w:t xml:space="preserve"> (не более 25 строк). С правилами написания аннотации и ключ</w:t>
      </w:r>
      <w:r w:rsidRPr="00C827A0">
        <w:rPr>
          <w:b/>
          <w:sz w:val="24"/>
          <w:szCs w:val="24"/>
        </w:rPr>
        <w:t>е</w:t>
      </w:r>
      <w:r w:rsidRPr="00C827A0">
        <w:rPr>
          <w:b/>
          <w:sz w:val="24"/>
          <w:szCs w:val="24"/>
        </w:rPr>
        <w:t>вых слов можно ознакомиться на сайте Центра научной мысли (</w:t>
      </w:r>
      <w:hyperlink r:id="rId8" w:history="1">
        <w:r w:rsidRPr="00C827A0">
          <w:rPr>
            <w:rStyle w:val="Hyperlink"/>
            <w:b/>
            <w:sz w:val="24"/>
            <w:szCs w:val="24"/>
            <w:lang w:val="en-US"/>
          </w:rPr>
          <w:t>www</w:t>
        </w:r>
        <w:r w:rsidRPr="00C827A0">
          <w:rPr>
            <w:rStyle w:val="Hyperlink"/>
            <w:b/>
            <w:sz w:val="24"/>
            <w:szCs w:val="24"/>
          </w:rPr>
          <w:t>.</w:t>
        </w:r>
        <w:r w:rsidRPr="00C827A0">
          <w:rPr>
            <w:rStyle w:val="Hyperlink"/>
            <w:b/>
            <w:sz w:val="24"/>
            <w:szCs w:val="24"/>
            <w:lang w:val="en-US"/>
          </w:rPr>
          <w:t>tagcnm</w:t>
        </w:r>
        <w:r w:rsidRPr="00C827A0">
          <w:rPr>
            <w:rStyle w:val="Hyperlink"/>
            <w:b/>
            <w:sz w:val="24"/>
            <w:szCs w:val="24"/>
          </w:rPr>
          <w:t>.</w:t>
        </w:r>
        <w:r w:rsidRPr="00C827A0">
          <w:rPr>
            <w:rStyle w:val="Hyperlink"/>
            <w:b/>
            <w:sz w:val="24"/>
            <w:szCs w:val="24"/>
            <w:lang w:val="en-US"/>
          </w:rPr>
          <w:t>ru</w:t>
        </w:r>
      </w:hyperlink>
      <w:r w:rsidRPr="00C827A0">
        <w:rPr>
          <w:b/>
          <w:sz w:val="24"/>
          <w:szCs w:val="24"/>
        </w:rPr>
        <w:t>) в Методич</w:t>
      </w:r>
      <w:r w:rsidRPr="00C827A0">
        <w:rPr>
          <w:b/>
          <w:sz w:val="24"/>
          <w:szCs w:val="24"/>
        </w:rPr>
        <w:t>е</w:t>
      </w:r>
      <w:r w:rsidRPr="00C827A0">
        <w:rPr>
          <w:b/>
          <w:sz w:val="24"/>
          <w:szCs w:val="24"/>
        </w:rPr>
        <w:t>ском разделе;</w:t>
      </w:r>
    </w:p>
    <w:p w:rsidR="00A90D31" w:rsidRPr="00C827A0" w:rsidRDefault="00A90D31" w:rsidP="00EF3A4D">
      <w:pPr>
        <w:jc w:val="both"/>
        <w:rPr>
          <w:b/>
        </w:rPr>
      </w:pPr>
      <w:r w:rsidRPr="00C827A0">
        <w:rPr>
          <w:b/>
        </w:rPr>
        <w:t>- ключевые слова;</w:t>
      </w:r>
    </w:p>
    <w:p w:rsidR="00A90D31" w:rsidRPr="00C827A0" w:rsidRDefault="00A90D31" w:rsidP="00EF3A4D">
      <w:pPr>
        <w:jc w:val="both"/>
        <w:rPr>
          <w:b/>
        </w:rPr>
      </w:pPr>
      <w:r w:rsidRPr="00C827A0">
        <w:rPr>
          <w:b/>
        </w:rPr>
        <w:t>- оплату публикации монографии.</w:t>
      </w:r>
    </w:p>
    <w:p w:rsidR="00A90D31" w:rsidRPr="00445577" w:rsidRDefault="00A90D31" w:rsidP="00EF3A4D">
      <w:pPr>
        <w:jc w:val="both"/>
      </w:pPr>
      <w:r w:rsidRPr="00445577">
        <w:rPr>
          <w:b/>
        </w:rPr>
        <w:tab/>
      </w:r>
      <w:r w:rsidRPr="00445577">
        <w:t>Документы пр</w:t>
      </w:r>
      <w:r>
        <w:t>едоставляются по электронной почте</w:t>
      </w:r>
      <w:r w:rsidRPr="00445577">
        <w:t>. Названия файлов по фамилии п</w:t>
      </w:r>
      <w:r>
        <w:t xml:space="preserve">ервого автора. </w:t>
      </w:r>
    </w:p>
    <w:p w:rsidR="00A90D31" w:rsidRPr="00445577" w:rsidRDefault="00A90D31" w:rsidP="00EF3A4D">
      <w:pPr>
        <w:rPr>
          <w:b/>
        </w:rPr>
      </w:pPr>
      <w:r w:rsidRPr="00445577">
        <w:rPr>
          <w:b/>
          <w:lang w:val="en-US"/>
        </w:rPr>
        <w:t>II</w:t>
      </w:r>
      <w:r>
        <w:rPr>
          <w:b/>
        </w:rPr>
        <w:t>. Требования к оформлению монографии</w:t>
      </w:r>
    </w:p>
    <w:p w:rsidR="00A90D31" w:rsidRPr="00445577" w:rsidRDefault="00A90D31" w:rsidP="00EF3A4D">
      <w:pPr>
        <w:numPr>
          <w:ilvl w:val="0"/>
          <w:numId w:val="1"/>
        </w:numPr>
        <w:tabs>
          <w:tab w:val="clear" w:pos="720"/>
          <w:tab w:val="num" w:pos="240"/>
        </w:tabs>
        <w:ind w:left="240" w:hanging="240"/>
        <w:jc w:val="both"/>
      </w:pPr>
      <w:r>
        <w:t>К публикации принимаются монографии объемом  30-35</w:t>
      </w:r>
      <w:r w:rsidRPr="00445577">
        <w:t xml:space="preserve"> страниц машинописного текста.</w:t>
      </w:r>
    </w:p>
    <w:p w:rsidR="00A90D31" w:rsidRPr="00445577" w:rsidRDefault="00A90D31" w:rsidP="00EF3A4D">
      <w:pPr>
        <w:numPr>
          <w:ilvl w:val="0"/>
          <w:numId w:val="1"/>
        </w:numPr>
        <w:tabs>
          <w:tab w:val="clear" w:pos="720"/>
          <w:tab w:val="num" w:pos="240"/>
        </w:tabs>
        <w:ind w:left="240" w:hanging="240"/>
        <w:jc w:val="both"/>
      </w:pPr>
      <w:r>
        <w:t>Правила оформления текста</w:t>
      </w:r>
      <w:r w:rsidRPr="00445577">
        <w:t xml:space="preserve">: поля по </w:t>
      </w:r>
      <w:smartTag w:uri="urn:schemas-microsoft-com:office:smarttags" w:element="metricconverter">
        <w:smartTagPr>
          <w:attr w:name="ProductID" w:val="2 см"/>
        </w:smartTagPr>
        <w:r w:rsidRPr="00445577">
          <w:t>2 см</w:t>
        </w:r>
      </w:smartTag>
      <w:r w:rsidRPr="00445577">
        <w:t xml:space="preserve">, кегель 14, шрифт </w:t>
      </w:r>
      <w:r w:rsidRPr="00445577">
        <w:rPr>
          <w:lang w:val="en-US"/>
        </w:rPr>
        <w:t>Times</w:t>
      </w:r>
      <w:r w:rsidRPr="00445577">
        <w:t xml:space="preserve"> </w:t>
      </w:r>
      <w:r w:rsidRPr="00445577">
        <w:rPr>
          <w:lang w:val="en-US"/>
        </w:rPr>
        <w:t>New</w:t>
      </w:r>
      <w:r w:rsidRPr="00445577">
        <w:t xml:space="preserve"> </w:t>
      </w:r>
      <w:r w:rsidRPr="00445577">
        <w:rPr>
          <w:lang w:val="en-US"/>
        </w:rPr>
        <w:t>Roman</w:t>
      </w:r>
      <w:r w:rsidRPr="00445577">
        <w:t xml:space="preserve">, межстрочный интервал – одинарный, выравнивание по ширине, красная строка </w:t>
      </w:r>
      <w:smartTag w:uri="urn:schemas-microsoft-com:office:smarttags" w:element="metricconverter">
        <w:smartTagPr>
          <w:attr w:name="ProductID" w:val="1,25 см"/>
        </w:smartTagPr>
        <w:r w:rsidRPr="00445577">
          <w:t>1,25 см</w:t>
        </w:r>
      </w:smartTag>
      <w:r w:rsidRPr="00445577">
        <w:t>, ориентация листа – книжная.</w:t>
      </w:r>
    </w:p>
    <w:p w:rsidR="00A90D31" w:rsidRDefault="00A90D31" w:rsidP="00EF3A4D">
      <w:pPr>
        <w:numPr>
          <w:ilvl w:val="0"/>
          <w:numId w:val="1"/>
        </w:numPr>
        <w:tabs>
          <w:tab w:val="clear" w:pos="720"/>
          <w:tab w:val="num" w:pos="240"/>
        </w:tabs>
        <w:ind w:left="240" w:hanging="240"/>
        <w:jc w:val="both"/>
      </w:pPr>
      <w:r>
        <w:t xml:space="preserve">Список литературы не </w:t>
      </w:r>
      <w:r w:rsidRPr="00445577">
        <w:t>является обязательным элементом текста. Его необходимость обуславл</w:t>
      </w:r>
      <w:r w:rsidRPr="00445577">
        <w:t>и</w:t>
      </w:r>
      <w:r w:rsidRPr="00445577">
        <w:t>вается наличием цитат или ссылок. Оформлять ссылки следует в виде указания в тексте в ква</w:t>
      </w:r>
      <w:r w:rsidRPr="00445577">
        <w:t>д</w:t>
      </w:r>
      <w:r w:rsidRPr="00445577">
        <w:t>ратных скобках на соответствующий источник списка литературы. Использование автоматич</w:t>
      </w:r>
      <w:r w:rsidRPr="00445577">
        <w:t>е</w:t>
      </w:r>
      <w:r w:rsidRPr="00445577">
        <w:t>ских постраничных ссылок не допускается.</w:t>
      </w:r>
    </w:p>
    <w:p w:rsidR="00A90D31" w:rsidRDefault="00A90D31" w:rsidP="002A73AE">
      <w:pPr>
        <w:numPr>
          <w:ilvl w:val="0"/>
          <w:numId w:val="1"/>
        </w:numPr>
        <w:tabs>
          <w:tab w:val="clear" w:pos="720"/>
          <w:tab w:val="num" w:pos="240"/>
        </w:tabs>
        <w:ind w:left="240" w:hanging="240"/>
        <w:jc w:val="both"/>
      </w:pPr>
      <w:r>
        <w:t>Тексты оформляются следующим образом: название монографии прописными буквами, пол</w:t>
      </w:r>
      <w:r>
        <w:t>у</w:t>
      </w:r>
      <w:r>
        <w:t xml:space="preserve">жирно, шрифт </w:t>
      </w:r>
      <w:r w:rsidRPr="00445577">
        <w:rPr>
          <w:lang w:val="en-US"/>
        </w:rPr>
        <w:t>Times</w:t>
      </w:r>
      <w:r w:rsidRPr="00445577">
        <w:t xml:space="preserve"> </w:t>
      </w:r>
      <w:r w:rsidRPr="00445577">
        <w:rPr>
          <w:lang w:val="en-US"/>
        </w:rPr>
        <w:t>New</w:t>
      </w:r>
      <w:r w:rsidRPr="00445577">
        <w:t xml:space="preserve"> </w:t>
      </w:r>
      <w:r w:rsidRPr="00445577">
        <w:rPr>
          <w:lang w:val="en-US"/>
        </w:rPr>
        <w:t>Roman</w:t>
      </w:r>
      <w:r>
        <w:t>, кегель 12, по центру. Строкой ниже, через интервал, фамилия автора (ов) и инициалы полужирно, шрифт 14 кегель, далее на следующей строке курсивом – наименование организации (полностью, без аббревиатур), город. Далее через интервал печат</w:t>
      </w:r>
      <w:r>
        <w:t>а</w:t>
      </w:r>
      <w:r>
        <w:t xml:space="preserve">ется аннотация, ключевые слова и далее весь представляемый текст. </w:t>
      </w:r>
    </w:p>
    <w:p w:rsidR="00A90D31" w:rsidRDefault="00A90D31" w:rsidP="00EF3A4D">
      <w:pPr>
        <w:rPr>
          <w:b/>
        </w:rPr>
      </w:pPr>
      <w:r w:rsidRPr="00445577">
        <w:rPr>
          <w:b/>
          <w:lang w:val="en-US"/>
        </w:rPr>
        <w:t>III</w:t>
      </w:r>
      <w:r w:rsidRPr="00445577">
        <w:rPr>
          <w:b/>
        </w:rPr>
        <w:t>. Форма заявки и требования к ее оформлению</w:t>
      </w:r>
    </w:p>
    <w:p w:rsidR="00A90D31" w:rsidRDefault="00A90D31" w:rsidP="00EF3A4D">
      <w:pPr>
        <w:jc w:val="center"/>
        <w:rPr>
          <w:b/>
        </w:rPr>
      </w:pPr>
      <w:r w:rsidRPr="00732CA7">
        <w:rPr>
          <w:b/>
          <w:sz w:val="20"/>
        </w:rPr>
        <w:t xml:space="preserve">ЗАЯВКА </w:t>
      </w:r>
      <w:r>
        <w:rPr>
          <w:b/>
          <w:sz w:val="20"/>
        </w:rPr>
        <w:t xml:space="preserve">НА ПУБЛИКАЦИЮ </w:t>
      </w:r>
      <w:r>
        <w:rPr>
          <w:b/>
        </w:rPr>
        <w:t xml:space="preserve">КОЛЛЕКТИВНОЙ МОНОГРАФИИ </w:t>
      </w:r>
    </w:p>
    <w:p w:rsidR="00A90D31" w:rsidRPr="00445577" w:rsidRDefault="00A90D31" w:rsidP="00EF3A4D">
      <w:pPr>
        <w:jc w:val="center"/>
        <w:rPr>
          <w:b/>
        </w:rPr>
      </w:pPr>
      <w:r>
        <w:rPr>
          <w:b/>
        </w:rPr>
        <w:t xml:space="preserve">«ИЗБРАННЫЕ ВОПРОСЫ СОВРЕМЕННОЙ НАУКИ» (Часть </w:t>
      </w:r>
      <w:r>
        <w:rPr>
          <w:b/>
          <w:lang w:val="en-US"/>
        </w:rPr>
        <w:t>X</w:t>
      </w:r>
      <w:r w:rsidRPr="00D81B82">
        <w:rPr>
          <w:b/>
          <w:lang w:val="en-US"/>
        </w:rPr>
        <w:t>V</w:t>
      </w:r>
      <w:r>
        <w:rPr>
          <w:b/>
        </w:rPr>
        <w:t>)</w:t>
      </w:r>
      <w:r w:rsidRPr="00296627">
        <w:rPr>
          <w:b/>
        </w:rPr>
        <w:br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40"/>
        <w:gridCol w:w="3858"/>
      </w:tblGrid>
      <w:tr w:rsidR="00A90D31" w:rsidRPr="00445577" w:rsidTr="00C827A0">
        <w:trPr>
          <w:trHeight w:val="135"/>
        </w:trPr>
        <w:tc>
          <w:tcPr>
            <w:tcW w:w="5640" w:type="dxa"/>
          </w:tcPr>
          <w:p w:rsidR="00A90D31" w:rsidRPr="00445577" w:rsidRDefault="00A90D31" w:rsidP="00724EC8">
            <w:pPr>
              <w:jc w:val="both"/>
            </w:pPr>
            <w:r w:rsidRPr="00445577">
              <w:t xml:space="preserve">Фамилия, имя, отчество автора </w:t>
            </w:r>
          </w:p>
        </w:tc>
        <w:tc>
          <w:tcPr>
            <w:tcW w:w="3858" w:type="dxa"/>
          </w:tcPr>
          <w:p w:rsidR="00A90D31" w:rsidRPr="00445577" w:rsidRDefault="00A90D31" w:rsidP="00724EC8">
            <w:pPr>
              <w:jc w:val="both"/>
            </w:pPr>
          </w:p>
        </w:tc>
      </w:tr>
      <w:tr w:rsidR="00A90D31" w:rsidRPr="00445577" w:rsidTr="00C827A0">
        <w:trPr>
          <w:trHeight w:val="130"/>
        </w:trPr>
        <w:tc>
          <w:tcPr>
            <w:tcW w:w="5640" w:type="dxa"/>
          </w:tcPr>
          <w:p w:rsidR="00A90D31" w:rsidRPr="00445577" w:rsidRDefault="00A90D31" w:rsidP="00724EC8">
            <w:pPr>
              <w:jc w:val="both"/>
            </w:pPr>
            <w:r>
              <w:t>Название монографии</w:t>
            </w:r>
          </w:p>
        </w:tc>
        <w:tc>
          <w:tcPr>
            <w:tcW w:w="3858" w:type="dxa"/>
          </w:tcPr>
          <w:p w:rsidR="00A90D31" w:rsidRPr="00445577" w:rsidRDefault="00A90D31" w:rsidP="00724EC8">
            <w:pPr>
              <w:jc w:val="both"/>
            </w:pPr>
          </w:p>
        </w:tc>
      </w:tr>
      <w:tr w:rsidR="00A90D31" w:rsidRPr="00445577" w:rsidTr="00C827A0">
        <w:trPr>
          <w:trHeight w:val="130"/>
        </w:trPr>
        <w:tc>
          <w:tcPr>
            <w:tcW w:w="5640" w:type="dxa"/>
          </w:tcPr>
          <w:p w:rsidR="00A90D31" w:rsidRPr="00445577" w:rsidRDefault="00A90D31" w:rsidP="00724EC8">
            <w:pPr>
              <w:jc w:val="both"/>
            </w:pPr>
            <w:r w:rsidRPr="00445577">
              <w:t xml:space="preserve">Количество страниц </w:t>
            </w:r>
          </w:p>
        </w:tc>
        <w:tc>
          <w:tcPr>
            <w:tcW w:w="3858" w:type="dxa"/>
          </w:tcPr>
          <w:p w:rsidR="00A90D31" w:rsidRPr="00445577" w:rsidRDefault="00A90D31" w:rsidP="00724EC8">
            <w:pPr>
              <w:jc w:val="both"/>
            </w:pPr>
          </w:p>
        </w:tc>
      </w:tr>
      <w:tr w:rsidR="00A90D31" w:rsidRPr="00445577" w:rsidTr="00C827A0">
        <w:trPr>
          <w:trHeight w:val="130"/>
        </w:trPr>
        <w:tc>
          <w:tcPr>
            <w:tcW w:w="5640" w:type="dxa"/>
          </w:tcPr>
          <w:p w:rsidR="00A90D31" w:rsidRPr="00445577" w:rsidRDefault="00A90D31" w:rsidP="00724EC8">
            <w:pPr>
              <w:jc w:val="both"/>
            </w:pPr>
            <w:r w:rsidRPr="00445577">
              <w:t>Место работы</w:t>
            </w:r>
          </w:p>
        </w:tc>
        <w:tc>
          <w:tcPr>
            <w:tcW w:w="3858" w:type="dxa"/>
          </w:tcPr>
          <w:p w:rsidR="00A90D31" w:rsidRPr="00445577" w:rsidRDefault="00A90D31" w:rsidP="00724EC8">
            <w:pPr>
              <w:jc w:val="both"/>
            </w:pPr>
          </w:p>
        </w:tc>
      </w:tr>
      <w:tr w:rsidR="00A90D31" w:rsidRPr="00445577" w:rsidTr="00C827A0">
        <w:trPr>
          <w:trHeight w:val="130"/>
        </w:trPr>
        <w:tc>
          <w:tcPr>
            <w:tcW w:w="5640" w:type="dxa"/>
          </w:tcPr>
          <w:p w:rsidR="00A90D31" w:rsidRPr="00445577" w:rsidRDefault="00A90D31" w:rsidP="00724EC8">
            <w:pPr>
              <w:jc w:val="both"/>
            </w:pPr>
            <w:r w:rsidRPr="00445577">
              <w:t xml:space="preserve">Должность </w:t>
            </w:r>
          </w:p>
        </w:tc>
        <w:tc>
          <w:tcPr>
            <w:tcW w:w="3858" w:type="dxa"/>
          </w:tcPr>
          <w:p w:rsidR="00A90D31" w:rsidRPr="00445577" w:rsidRDefault="00A90D31" w:rsidP="00724EC8">
            <w:pPr>
              <w:jc w:val="both"/>
            </w:pPr>
          </w:p>
        </w:tc>
      </w:tr>
      <w:tr w:rsidR="00A90D31" w:rsidRPr="00445577" w:rsidTr="00C827A0">
        <w:trPr>
          <w:trHeight w:val="130"/>
        </w:trPr>
        <w:tc>
          <w:tcPr>
            <w:tcW w:w="5640" w:type="dxa"/>
          </w:tcPr>
          <w:p w:rsidR="00A90D31" w:rsidRPr="00445577" w:rsidRDefault="00A90D31" w:rsidP="00724EC8">
            <w:pPr>
              <w:jc w:val="both"/>
            </w:pPr>
            <w:r w:rsidRPr="00445577">
              <w:t>Ученая степень, ученая звание</w:t>
            </w:r>
          </w:p>
        </w:tc>
        <w:tc>
          <w:tcPr>
            <w:tcW w:w="3858" w:type="dxa"/>
          </w:tcPr>
          <w:p w:rsidR="00A90D31" w:rsidRPr="00445577" w:rsidRDefault="00A90D31" w:rsidP="00724EC8">
            <w:pPr>
              <w:jc w:val="both"/>
            </w:pPr>
          </w:p>
        </w:tc>
      </w:tr>
      <w:tr w:rsidR="00A90D31" w:rsidRPr="00445577" w:rsidTr="00C827A0">
        <w:trPr>
          <w:trHeight w:val="130"/>
        </w:trPr>
        <w:tc>
          <w:tcPr>
            <w:tcW w:w="5640" w:type="dxa"/>
          </w:tcPr>
          <w:p w:rsidR="00A90D31" w:rsidRPr="00445577" w:rsidRDefault="00A90D31" w:rsidP="00724EC8">
            <w:pPr>
              <w:jc w:val="both"/>
            </w:pPr>
            <w:r w:rsidRPr="00445577">
              <w:t>Почтовый адрес (с индексом)</w:t>
            </w:r>
          </w:p>
        </w:tc>
        <w:tc>
          <w:tcPr>
            <w:tcW w:w="3858" w:type="dxa"/>
          </w:tcPr>
          <w:p w:rsidR="00A90D31" w:rsidRPr="00445577" w:rsidRDefault="00A90D31" w:rsidP="00724EC8">
            <w:pPr>
              <w:jc w:val="both"/>
            </w:pPr>
          </w:p>
        </w:tc>
      </w:tr>
      <w:tr w:rsidR="00A90D31" w:rsidRPr="00445577" w:rsidTr="00C827A0">
        <w:trPr>
          <w:trHeight w:val="130"/>
        </w:trPr>
        <w:tc>
          <w:tcPr>
            <w:tcW w:w="5640" w:type="dxa"/>
          </w:tcPr>
          <w:p w:rsidR="00A90D31" w:rsidRPr="00445577" w:rsidRDefault="00A90D31" w:rsidP="00724EC8">
            <w:pPr>
              <w:jc w:val="both"/>
            </w:pPr>
            <w:r w:rsidRPr="00445577">
              <w:t>Телефон домашний</w:t>
            </w:r>
          </w:p>
        </w:tc>
        <w:tc>
          <w:tcPr>
            <w:tcW w:w="3858" w:type="dxa"/>
          </w:tcPr>
          <w:p w:rsidR="00A90D31" w:rsidRPr="00445577" w:rsidRDefault="00A90D31" w:rsidP="00724EC8">
            <w:pPr>
              <w:jc w:val="both"/>
            </w:pPr>
          </w:p>
        </w:tc>
      </w:tr>
      <w:tr w:rsidR="00A90D31" w:rsidRPr="00445577" w:rsidTr="00C827A0">
        <w:trPr>
          <w:trHeight w:val="130"/>
        </w:trPr>
        <w:tc>
          <w:tcPr>
            <w:tcW w:w="5640" w:type="dxa"/>
          </w:tcPr>
          <w:p w:rsidR="00A90D31" w:rsidRPr="00445577" w:rsidRDefault="00A90D31" w:rsidP="00724EC8">
            <w:pPr>
              <w:jc w:val="both"/>
            </w:pPr>
            <w:r w:rsidRPr="00445577">
              <w:t>Телефон мобильный</w:t>
            </w:r>
            <w:r>
              <w:t xml:space="preserve"> (пример: 79192345678)</w:t>
            </w:r>
          </w:p>
        </w:tc>
        <w:tc>
          <w:tcPr>
            <w:tcW w:w="3858" w:type="dxa"/>
          </w:tcPr>
          <w:p w:rsidR="00A90D31" w:rsidRPr="00445577" w:rsidRDefault="00A90D31" w:rsidP="00724EC8">
            <w:pPr>
              <w:jc w:val="both"/>
            </w:pPr>
          </w:p>
        </w:tc>
      </w:tr>
      <w:tr w:rsidR="00A90D31" w:rsidRPr="00445577" w:rsidTr="00C827A0">
        <w:trPr>
          <w:trHeight w:val="130"/>
        </w:trPr>
        <w:tc>
          <w:tcPr>
            <w:tcW w:w="5640" w:type="dxa"/>
          </w:tcPr>
          <w:p w:rsidR="00A90D31" w:rsidRPr="00445577" w:rsidRDefault="00A90D31" w:rsidP="00724EC8">
            <w:pPr>
              <w:jc w:val="both"/>
            </w:pPr>
            <w:r w:rsidRPr="00445577">
              <w:rPr>
                <w:lang w:val="en-US"/>
              </w:rPr>
              <w:t>E-mail</w:t>
            </w:r>
          </w:p>
        </w:tc>
        <w:tc>
          <w:tcPr>
            <w:tcW w:w="3858" w:type="dxa"/>
          </w:tcPr>
          <w:p w:rsidR="00A90D31" w:rsidRPr="00445577" w:rsidRDefault="00A90D31" w:rsidP="00724EC8">
            <w:pPr>
              <w:jc w:val="both"/>
            </w:pPr>
          </w:p>
        </w:tc>
      </w:tr>
      <w:tr w:rsidR="00A90D31" w:rsidRPr="00445577" w:rsidTr="00C827A0">
        <w:trPr>
          <w:trHeight w:val="130"/>
        </w:trPr>
        <w:tc>
          <w:tcPr>
            <w:tcW w:w="5640" w:type="dxa"/>
          </w:tcPr>
          <w:p w:rsidR="00A90D31" w:rsidRPr="00445577" w:rsidRDefault="00A90D31" w:rsidP="00724EC8">
            <w:pPr>
              <w:jc w:val="both"/>
            </w:pPr>
            <w:r w:rsidRPr="00445577">
              <w:t xml:space="preserve">Количество дополнительных экземпляров сборника </w:t>
            </w:r>
          </w:p>
        </w:tc>
        <w:tc>
          <w:tcPr>
            <w:tcW w:w="3858" w:type="dxa"/>
          </w:tcPr>
          <w:p w:rsidR="00A90D31" w:rsidRPr="00445577" w:rsidRDefault="00A90D31" w:rsidP="00724EC8">
            <w:pPr>
              <w:jc w:val="both"/>
            </w:pPr>
          </w:p>
        </w:tc>
      </w:tr>
      <w:tr w:rsidR="00A90D31" w:rsidRPr="00445577" w:rsidTr="00C827A0">
        <w:trPr>
          <w:trHeight w:val="130"/>
        </w:trPr>
        <w:tc>
          <w:tcPr>
            <w:tcW w:w="5640" w:type="dxa"/>
          </w:tcPr>
          <w:p w:rsidR="00A90D31" w:rsidRPr="00445577" w:rsidRDefault="00A90D31" w:rsidP="000211D1">
            <w:pPr>
              <w:jc w:val="both"/>
            </w:pPr>
            <w:r>
              <w:t>Нужен ли диплом участника монографии (сто</w:t>
            </w:r>
            <w:r>
              <w:t>и</w:t>
            </w:r>
            <w:r>
              <w:t xml:space="preserve">мость 250 руб.) (да, нет) </w:t>
            </w:r>
          </w:p>
        </w:tc>
        <w:tc>
          <w:tcPr>
            <w:tcW w:w="3858" w:type="dxa"/>
          </w:tcPr>
          <w:p w:rsidR="00A90D31" w:rsidRPr="00445577" w:rsidRDefault="00A90D31" w:rsidP="00724EC8">
            <w:pPr>
              <w:jc w:val="both"/>
            </w:pPr>
          </w:p>
        </w:tc>
      </w:tr>
      <w:tr w:rsidR="00A90D31" w:rsidRPr="00445577" w:rsidTr="00C827A0">
        <w:trPr>
          <w:trHeight w:val="130"/>
        </w:trPr>
        <w:tc>
          <w:tcPr>
            <w:tcW w:w="5640" w:type="dxa"/>
          </w:tcPr>
          <w:p w:rsidR="00A90D31" w:rsidRDefault="00A90D31" w:rsidP="00555071">
            <w:pPr>
              <w:jc w:val="both"/>
            </w:pPr>
            <w:r w:rsidRPr="00F13DDA">
              <w:t>Нужна ли справка, подтверждающая факт принятия материалов к</w:t>
            </w:r>
            <w:r>
              <w:t xml:space="preserve"> печати (да, нет) (стоимость 12</w:t>
            </w:r>
            <w:r w:rsidRPr="00F13DDA">
              <w:t>0 руб.)</w:t>
            </w:r>
          </w:p>
        </w:tc>
        <w:tc>
          <w:tcPr>
            <w:tcW w:w="3858" w:type="dxa"/>
          </w:tcPr>
          <w:p w:rsidR="00A90D31" w:rsidRPr="00445577" w:rsidRDefault="00A90D31" w:rsidP="00724EC8">
            <w:pPr>
              <w:jc w:val="both"/>
            </w:pPr>
          </w:p>
        </w:tc>
      </w:tr>
      <w:tr w:rsidR="00A90D31" w:rsidRPr="00445577" w:rsidTr="00C827A0">
        <w:trPr>
          <w:trHeight w:val="130"/>
        </w:trPr>
        <w:tc>
          <w:tcPr>
            <w:tcW w:w="5640" w:type="dxa"/>
          </w:tcPr>
          <w:p w:rsidR="00A90D31" w:rsidRPr="00F13DDA" w:rsidRDefault="00A90D31" w:rsidP="00D81B82">
            <w:pPr>
              <w:jc w:val="both"/>
            </w:pPr>
            <w:r>
              <w:t>Проинформировать через смс об отправке моногр</w:t>
            </w:r>
            <w:r>
              <w:t>а</w:t>
            </w:r>
            <w:r>
              <w:t xml:space="preserve">фии (да, нет)  (стоимость </w:t>
            </w:r>
            <w:r w:rsidRPr="00D81B82">
              <w:t>4</w:t>
            </w:r>
            <w:r>
              <w:t xml:space="preserve">0 руб.)  </w:t>
            </w:r>
            <w:r w:rsidRPr="00EE595B">
              <w:rPr>
                <w:i/>
              </w:rPr>
              <w:t>рекомендуется!</w:t>
            </w:r>
          </w:p>
        </w:tc>
        <w:tc>
          <w:tcPr>
            <w:tcW w:w="3858" w:type="dxa"/>
          </w:tcPr>
          <w:p w:rsidR="00A90D31" w:rsidRPr="00445577" w:rsidRDefault="00A90D31" w:rsidP="00724EC8">
            <w:pPr>
              <w:jc w:val="both"/>
            </w:pPr>
          </w:p>
        </w:tc>
      </w:tr>
      <w:tr w:rsidR="00A90D31" w:rsidRPr="00445577" w:rsidTr="00C827A0">
        <w:trPr>
          <w:trHeight w:val="130"/>
        </w:trPr>
        <w:tc>
          <w:tcPr>
            <w:tcW w:w="5640" w:type="dxa"/>
          </w:tcPr>
          <w:p w:rsidR="00A90D31" w:rsidRDefault="00A90D31" w:rsidP="005A4573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Нужна ли электронная версия монографии (да, нет) </w:t>
            </w:r>
          </w:p>
          <w:p w:rsidR="00A90D31" w:rsidRDefault="00A90D31" w:rsidP="005A4573">
            <w:pPr>
              <w:jc w:val="both"/>
            </w:pPr>
            <w:r>
              <w:rPr>
                <w:sz w:val="23"/>
                <w:szCs w:val="23"/>
              </w:rPr>
              <w:t>(стоимость 50 руб.)</w:t>
            </w:r>
          </w:p>
        </w:tc>
        <w:tc>
          <w:tcPr>
            <w:tcW w:w="3858" w:type="dxa"/>
          </w:tcPr>
          <w:p w:rsidR="00A90D31" w:rsidRPr="00445577" w:rsidRDefault="00A90D31" w:rsidP="00724EC8">
            <w:pPr>
              <w:jc w:val="both"/>
            </w:pPr>
          </w:p>
        </w:tc>
      </w:tr>
    </w:tbl>
    <w:p w:rsidR="00A90D31" w:rsidRPr="00445577" w:rsidRDefault="00A90D31" w:rsidP="00EF3A4D">
      <w:pPr>
        <w:jc w:val="center"/>
        <w:rPr>
          <w:b/>
        </w:rPr>
      </w:pPr>
      <w:r w:rsidRPr="00445577">
        <w:rPr>
          <w:b/>
        </w:rPr>
        <w:t>Заявка оформляется отдельным файлом!</w:t>
      </w:r>
    </w:p>
    <w:p w:rsidR="00A90D31" w:rsidRPr="00445577" w:rsidRDefault="00A90D31" w:rsidP="00EF3A4D">
      <w:pPr>
        <w:jc w:val="both"/>
        <w:rPr>
          <w:b/>
        </w:rPr>
      </w:pPr>
      <w:r w:rsidRPr="00445577">
        <w:rPr>
          <w:b/>
          <w:lang w:val="en-US"/>
        </w:rPr>
        <w:t>IV</w:t>
      </w:r>
      <w:r w:rsidRPr="00445577">
        <w:rPr>
          <w:b/>
        </w:rPr>
        <w:t>. Стоимость публикации</w:t>
      </w:r>
      <w:r>
        <w:rPr>
          <w:b/>
        </w:rPr>
        <w:t xml:space="preserve"> монографии</w:t>
      </w:r>
    </w:p>
    <w:p w:rsidR="00A90D31" w:rsidRPr="00B008B6" w:rsidRDefault="00A90D31" w:rsidP="00712287">
      <w:pPr>
        <w:ind w:firstLine="284"/>
        <w:jc w:val="both"/>
        <w:rPr>
          <w:spacing w:val="-2"/>
          <w:szCs w:val="28"/>
        </w:rPr>
      </w:pPr>
      <w:r>
        <w:rPr>
          <w:spacing w:val="-2"/>
          <w:szCs w:val="28"/>
        </w:rPr>
        <w:t>1 страница – 190 руб. Доплата за соавтора 2000 руб. Одному автору бесплатно полагается 3</w:t>
      </w:r>
      <w:r w:rsidRPr="00B008B6">
        <w:rPr>
          <w:spacing w:val="-2"/>
          <w:szCs w:val="28"/>
        </w:rPr>
        <w:t xml:space="preserve"> э</w:t>
      </w:r>
      <w:r w:rsidRPr="00B008B6">
        <w:rPr>
          <w:spacing w:val="-2"/>
          <w:szCs w:val="28"/>
        </w:rPr>
        <w:t>к</w:t>
      </w:r>
      <w:r w:rsidRPr="00B008B6">
        <w:rPr>
          <w:spacing w:val="-2"/>
          <w:szCs w:val="28"/>
        </w:rPr>
        <w:t>земпляр</w:t>
      </w:r>
      <w:r>
        <w:rPr>
          <w:spacing w:val="-2"/>
          <w:szCs w:val="28"/>
        </w:rPr>
        <w:t>а монографии</w:t>
      </w:r>
      <w:r w:rsidRPr="00B008B6">
        <w:rPr>
          <w:spacing w:val="-2"/>
          <w:szCs w:val="28"/>
        </w:rPr>
        <w:t>. Автор может приобрес</w:t>
      </w:r>
      <w:r>
        <w:rPr>
          <w:spacing w:val="-2"/>
          <w:szCs w:val="28"/>
        </w:rPr>
        <w:t>ти дополнительные экземпляры монографии</w:t>
      </w:r>
      <w:r w:rsidRPr="00B008B6">
        <w:rPr>
          <w:spacing w:val="-2"/>
          <w:szCs w:val="28"/>
        </w:rPr>
        <w:t>, сто</w:t>
      </w:r>
      <w:r w:rsidRPr="00B008B6">
        <w:rPr>
          <w:spacing w:val="-2"/>
          <w:szCs w:val="28"/>
        </w:rPr>
        <w:t>и</w:t>
      </w:r>
      <w:r w:rsidRPr="00B008B6">
        <w:rPr>
          <w:spacing w:val="-2"/>
          <w:szCs w:val="28"/>
        </w:rPr>
        <w:t>мость одного дополнительного экземпляра сос</w:t>
      </w:r>
      <w:r>
        <w:rPr>
          <w:spacing w:val="-2"/>
          <w:szCs w:val="28"/>
        </w:rPr>
        <w:t xml:space="preserve">тавляет 400 руб. </w:t>
      </w:r>
      <w:r w:rsidRPr="00B008B6">
        <w:rPr>
          <w:spacing w:val="-2"/>
          <w:szCs w:val="28"/>
        </w:rPr>
        <w:t>После отправления материалов по электронной почте в ответ Вам будет выслано письмо, в котором будет у</w:t>
      </w:r>
      <w:r>
        <w:rPr>
          <w:spacing w:val="-2"/>
          <w:szCs w:val="28"/>
        </w:rPr>
        <w:t>казана стоимость публик</w:t>
      </w:r>
      <w:r>
        <w:rPr>
          <w:spacing w:val="-2"/>
          <w:szCs w:val="28"/>
        </w:rPr>
        <w:t>а</w:t>
      </w:r>
      <w:r>
        <w:rPr>
          <w:spacing w:val="-2"/>
          <w:szCs w:val="28"/>
        </w:rPr>
        <w:t xml:space="preserve">ции, </w:t>
      </w:r>
      <w:r w:rsidRPr="00B008B6">
        <w:rPr>
          <w:spacing w:val="-2"/>
          <w:szCs w:val="28"/>
        </w:rPr>
        <w:t>ре</w:t>
      </w:r>
      <w:r>
        <w:rPr>
          <w:spacing w:val="-2"/>
          <w:szCs w:val="28"/>
        </w:rPr>
        <w:t xml:space="preserve">квизиты для оплаты и договор об оказании услуг. </w:t>
      </w:r>
      <w:r w:rsidRPr="00FA1B25">
        <w:rPr>
          <w:b/>
          <w:color w:val="FF0000"/>
          <w:spacing w:val="-2"/>
          <w:szCs w:val="28"/>
        </w:rPr>
        <w:t>Монография проходит рецензирование,</w:t>
      </w:r>
      <w:r>
        <w:rPr>
          <w:b/>
          <w:color w:val="FF0000"/>
          <w:spacing w:val="-2"/>
          <w:szCs w:val="28"/>
        </w:rPr>
        <w:t xml:space="preserve"> автору высылается рецензия вместе с монографией, </w:t>
      </w:r>
      <w:r w:rsidRPr="00FA1B25">
        <w:rPr>
          <w:b/>
          <w:color w:val="FF0000"/>
          <w:spacing w:val="-2"/>
          <w:szCs w:val="28"/>
        </w:rPr>
        <w:t>ей присваивается международный ин</w:t>
      </w:r>
      <w:r>
        <w:rPr>
          <w:b/>
          <w:color w:val="FF0000"/>
          <w:spacing w:val="-2"/>
          <w:szCs w:val="28"/>
        </w:rPr>
        <w:t>декс ISBN, издается</w:t>
      </w:r>
      <w:r w:rsidRPr="00FA1B25">
        <w:rPr>
          <w:b/>
          <w:color w:val="FF0000"/>
          <w:spacing w:val="-2"/>
          <w:szCs w:val="28"/>
        </w:rPr>
        <w:t xml:space="preserve"> в г. Москве. Монография рассыла</w:t>
      </w:r>
      <w:r>
        <w:rPr>
          <w:b/>
          <w:color w:val="FF0000"/>
          <w:spacing w:val="-2"/>
          <w:szCs w:val="28"/>
        </w:rPr>
        <w:t>е</w:t>
      </w:r>
      <w:r w:rsidRPr="00FA1B25">
        <w:rPr>
          <w:b/>
          <w:color w:val="FF0000"/>
          <w:spacing w:val="-2"/>
          <w:szCs w:val="28"/>
        </w:rPr>
        <w:t>тся по основным библиотекам России и з</w:t>
      </w:r>
      <w:r w:rsidRPr="00FA1B25">
        <w:rPr>
          <w:b/>
          <w:color w:val="FF0000"/>
          <w:spacing w:val="-2"/>
          <w:szCs w:val="28"/>
        </w:rPr>
        <w:t>а</w:t>
      </w:r>
      <w:r w:rsidRPr="00FA1B25">
        <w:rPr>
          <w:b/>
          <w:color w:val="FF0000"/>
          <w:spacing w:val="-2"/>
          <w:szCs w:val="28"/>
        </w:rPr>
        <w:t>рубежья</w:t>
      </w:r>
      <w:r>
        <w:rPr>
          <w:b/>
          <w:color w:val="FF0000"/>
          <w:spacing w:val="-2"/>
          <w:szCs w:val="28"/>
        </w:rPr>
        <w:t xml:space="preserve"> и входит в базу данных РИНЦ. </w:t>
      </w:r>
      <w:r w:rsidRPr="00E306D6">
        <w:rPr>
          <w:b/>
          <w:spacing w:val="-2"/>
          <w:szCs w:val="28"/>
        </w:rPr>
        <w:t>О правилах работы с системой РИНЦ можно ознак</w:t>
      </w:r>
      <w:r w:rsidRPr="00E306D6">
        <w:rPr>
          <w:b/>
          <w:spacing w:val="-2"/>
          <w:szCs w:val="28"/>
        </w:rPr>
        <w:t>о</w:t>
      </w:r>
      <w:r w:rsidRPr="00E306D6">
        <w:rPr>
          <w:b/>
          <w:spacing w:val="-2"/>
          <w:szCs w:val="28"/>
        </w:rPr>
        <w:t xml:space="preserve">миться </w:t>
      </w:r>
      <w:r w:rsidRPr="00E306D6">
        <w:rPr>
          <w:b/>
        </w:rPr>
        <w:t>на сайте Центра научной мысли (</w:t>
      </w:r>
      <w:hyperlink r:id="rId9" w:history="1">
        <w:r w:rsidRPr="00E306D6">
          <w:rPr>
            <w:rStyle w:val="Hyperlink"/>
            <w:b/>
            <w:color w:val="auto"/>
            <w:lang w:val="en-US"/>
          </w:rPr>
          <w:t>www</w:t>
        </w:r>
        <w:r w:rsidRPr="00E306D6">
          <w:rPr>
            <w:rStyle w:val="Hyperlink"/>
            <w:b/>
            <w:color w:val="auto"/>
          </w:rPr>
          <w:t>.</w:t>
        </w:r>
        <w:r w:rsidRPr="00E306D6">
          <w:rPr>
            <w:rStyle w:val="Hyperlink"/>
            <w:b/>
            <w:color w:val="auto"/>
            <w:lang w:val="en-US"/>
          </w:rPr>
          <w:t>tagcnm</w:t>
        </w:r>
        <w:r w:rsidRPr="00E306D6">
          <w:rPr>
            <w:rStyle w:val="Hyperlink"/>
            <w:b/>
            <w:color w:val="auto"/>
          </w:rPr>
          <w:t>.</w:t>
        </w:r>
        <w:r w:rsidRPr="00E306D6">
          <w:rPr>
            <w:rStyle w:val="Hyperlink"/>
            <w:b/>
            <w:color w:val="auto"/>
            <w:lang w:val="en-US"/>
          </w:rPr>
          <w:t>ru</w:t>
        </w:r>
      </w:hyperlink>
      <w:r w:rsidRPr="00E306D6">
        <w:rPr>
          <w:b/>
        </w:rPr>
        <w:t>) в Методическом разделе</w:t>
      </w:r>
      <w:r>
        <w:rPr>
          <w:b/>
        </w:rPr>
        <w:t>.</w:t>
      </w:r>
    </w:p>
    <w:p w:rsidR="00A90D31" w:rsidRPr="00445577" w:rsidRDefault="00A90D31" w:rsidP="00EF3A4D">
      <w:pPr>
        <w:jc w:val="both"/>
      </w:pPr>
      <w:r w:rsidRPr="00445577">
        <w:rPr>
          <w:b/>
          <w:lang w:val="en-US"/>
        </w:rPr>
        <w:t>V</w:t>
      </w:r>
      <w:r w:rsidRPr="00EF3A4D">
        <w:rPr>
          <w:b/>
        </w:rPr>
        <w:t xml:space="preserve">. </w:t>
      </w:r>
      <w:r w:rsidRPr="00445577">
        <w:rPr>
          <w:b/>
        </w:rPr>
        <w:t xml:space="preserve">Контрольные даты 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62"/>
        <w:gridCol w:w="5103"/>
      </w:tblGrid>
      <w:tr w:rsidR="00A90D31" w:rsidRPr="00445577" w:rsidTr="00724EC8">
        <w:trPr>
          <w:trHeight w:val="204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A90D31" w:rsidRPr="00445577" w:rsidRDefault="00A90D31" w:rsidP="00724EC8">
            <w:pPr>
              <w:jc w:val="both"/>
            </w:pPr>
            <w:r>
              <w:t>- прием заявок, текстов монографий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90D31" w:rsidRPr="00445577" w:rsidRDefault="00A90D31" w:rsidP="00AF60DE">
            <w:pPr>
              <w:jc w:val="both"/>
            </w:pPr>
            <w:r w:rsidRPr="00445577">
              <w:t xml:space="preserve">до </w:t>
            </w:r>
            <w:r>
              <w:t>29 ноября 2014 г.</w:t>
            </w:r>
          </w:p>
        </w:tc>
      </w:tr>
      <w:tr w:rsidR="00A90D31" w:rsidRPr="00445577" w:rsidTr="00724EC8">
        <w:trPr>
          <w:trHeight w:val="202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A90D31" w:rsidRPr="00445577" w:rsidRDefault="00A90D31" w:rsidP="00724EC8">
            <w:pPr>
              <w:jc w:val="both"/>
            </w:pPr>
            <w:r w:rsidRPr="00445577">
              <w:t>- прием оплаты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90D31" w:rsidRPr="00445577" w:rsidRDefault="00A90D31" w:rsidP="00724EC8">
            <w:pPr>
              <w:jc w:val="both"/>
            </w:pPr>
            <w:r>
              <w:t>в течение 3-х дней после отправки материалов</w:t>
            </w:r>
          </w:p>
        </w:tc>
      </w:tr>
      <w:tr w:rsidR="00A90D31" w:rsidRPr="00445577" w:rsidTr="00724EC8">
        <w:trPr>
          <w:trHeight w:val="202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A90D31" w:rsidRPr="00445577" w:rsidRDefault="00A90D31" w:rsidP="00724EC8">
            <w:pPr>
              <w:jc w:val="both"/>
            </w:pPr>
            <w:r w:rsidRPr="00445577">
              <w:t>- извещение о принятии статьи к публикации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90D31" w:rsidRPr="00445577" w:rsidRDefault="00A90D31" w:rsidP="00724EC8">
            <w:pPr>
              <w:jc w:val="both"/>
            </w:pPr>
            <w:r w:rsidRPr="00445577">
              <w:t>по принятии материалов</w:t>
            </w:r>
          </w:p>
        </w:tc>
      </w:tr>
      <w:tr w:rsidR="00A90D31" w:rsidRPr="00445577" w:rsidTr="00724EC8">
        <w:trPr>
          <w:trHeight w:val="202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A90D31" w:rsidRPr="00445577" w:rsidRDefault="00A90D31" w:rsidP="00724EC8">
            <w:pPr>
              <w:jc w:val="both"/>
            </w:pPr>
            <w:r>
              <w:t>- выход сборника монографии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A90D31" w:rsidRPr="00445577" w:rsidRDefault="00A90D31" w:rsidP="007C4892">
            <w:pPr>
              <w:jc w:val="both"/>
            </w:pPr>
            <w:r>
              <w:t>январь 2015</w:t>
            </w:r>
            <w:r w:rsidRPr="00445577">
              <w:t xml:space="preserve"> г.</w:t>
            </w:r>
          </w:p>
        </w:tc>
      </w:tr>
    </w:tbl>
    <w:p w:rsidR="00A90D31" w:rsidRDefault="00A90D31" w:rsidP="00EF3A4D">
      <w:pPr>
        <w:jc w:val="both"/>
        <w:rPr>
          <w:b/>
        </w:rPr>
      </w:pPr>
      <w:r w:rsidRPr="00445577">
        <w:rPr>
          <w:b/>
          <w:lang w:val="en-US"/>
        </w:rPr>
        <w:t>VI</w:t>
      </w:r>
      <w:r w:rsidRPr="00445577">
        <w:rPr>
          <w:b/>
        </w:rPr>
        <w:t>. Контакты</w:t>
      </w:r>
      <w:r>
        <w:rPr>
          <w:b/>
        </w:rPr>
        <w:t>:</w:t>
      </w:r>
    </w:p>
    <w:p w:rsidR="00A90D31" w:rsidRPr="00533FB0" w:rsidRDefault="00A90D31" w:rsidP="00712287">
      <w:pPr>
        <w:ind w:firstLine="708"/>
        <w:jc w:val="both"/>
      </w:pPr>
      <w:r w:rsidRPr="004523E9">
        <w:t>Ц</w:t>
      </w:r>
      <w:r w:rsidRPr="004F7D58">
        <w:t xml:space="preserve">ентр научной мысли </w:t>
      </w:r>
      <w:hyperlink r:id="rId10" w:history="1">
        <w:r w:rsidRPr="007C41FD">
          <w:rPr>
            <w:rStyle w:val="Hyperlink"/>
          </w:rPr>
          <w:t>www</w:t>
        </w:r>
        <w:r w:rsidRPr="002C07ED">
          <w:rPr>
            <w:rStyle w:val="Hyperlink"/>
          </w:rPr>
          <w:t>.</w:t>
        </w:r>
        <w:r w:rsidRPr="007C41FD">
          <w:rPr>
            <w:rStyle w:val="Hyperlink"/>
          </w:rPr>
          <w:t>tagcnm</w:t>
        </w:r>
        <w:r w:rsidRPr="002C07ED">
          <w:rPr>
            <w:rStyle w:val="Hyperlink"/>
          </w:rPr>
          <w:t>.</w:t>
        </w:r>
        <w:r w:rsidRPr="007C41FD">
          <w:rPr>
            <w:rStyle w:val="Hyperlink"/>
          </w:rPr>
          <w:t>ru</w:t>
        </w:r>
      </w:hyperlink>
    </w:p>
    <w:p w:rsidR="00A90D31" w:rsidRPr="004F7D58" w:rsidRDefault="00A90D31" w:rsidP="00712287">
      <w:pPr>
        <w:ind w:firstLine="708"/>
        <w:jc w:val="both"/>
      </w:pPr>
      <w:r w:rsidRPr="004F7D58">
        <w:t>(ИП Бобырев Аркадий Викторович, ИНН 615412280020, ОГРНИП 310615406000045)</w:t>
      </w:r>
    </w:p>
    <w:p w:rsidR="00A90D31" w:rsidRDefault="00A90D31" w:rsidP="002762DA">
      <w:pPr>
        <w:ind w:firstLine="708"/>
        <w:jc w:val="both"/>
        <w:rPr>
          <w:b/>
          <w:sz w:val="22"/>
        </w:rPr>
      </w:pPr>
      <w:r>
        <w:rPr>
          <w:b/>
          <w:sz w:val="22"/>
        </w:rPr>
        <w:t>Контакты для справок:</w:t>
      </w:r>
    </w:p>
    <w:p w:rsidR="00A90D31" w:rsidRDefault="00A90D31" w:rsidP="002762DA">
      <w:pPr>
        <w:ind w:firstLine="708"/>
        <w:jc w:val="both"/>
      </w:pPr>
      <w:r>
        <w:rPr>
          <w:b/>
          <w:sz w:val="22"/>
        </w:rPr>
        <w:t>Самусенко Ольга Сергеевна</w:t>
      </w:r>
      <w:r w:rsidRPr="00361446">
        <w:rPr>
          <w:sz w:val="22"/>
        </w:rPr>
        <w:t xml:space="preserve">, </w:t>
      </w:r>
      <w:r>
        <w:rPr>
          <w:sz w:val="22"/>
        </w:rPr>
        <w:t>специалист</w:t>
      </w:r>
      <w:r w:rsidRPr="00361446">
        <w:rPr>
          <w:sz w:val="22"/>
        </w:rPr>
        <w:t xml:space="preserve"> Центра научной мысли</w:t>
      </w:r>
      <w:r>
        <w:rPr>
          <w:sz w:val="22"/>
        </w:rPr>
        <w:t>.</w:t>
      </w:r>
      <w:r w:rsidRPr="00361446">
        <w:rPr>
          <w:sz w:val="22"/>
        </w:rPr>
        <w:t xml:space="preserve"> </w:t>
      </w:r>
      <w:r>
        <w:rPr>
          <w:sz w:val="22"/>
        </w:rPr>
        <w:t xml:space="preserve"> Главный офис тел. 8</w:t>
      </w:r>
      <w:r w:rsidRPr="00361446">
        <w:rPr>
          <w:sz w:val="22"/>
        </w:rPr>
        <w:t xml:space="preserve">(8634) </w:t>
      </w:r>
      <w:r>
        <w:rPr>
          <w:sz w:val="22"/>
        </w:rPr>
        <w:t>391-470 с 9</w:t>
      </w:r>
      <w:r w:rsidRPr="00906C72">
        <w:rPr>
          <w:sz w:val="22"/>
          <w:vertAlign w:val="superscript"/>
        </w:rPr>
        <w:t>00</w:t>
      </w:r>
      <w:r>
        <w:rPr>
          <w:sz w:val="22"/>
        </w:rPr>
        <w:t>ч. до 18</w:t>
      </w:r>
      <w:r w:rsidRPr="00906C72">
        <w:rPr>
          <w:sz w:val="22"/>
          <w:vertAlign w:val="superscript"/>
        </w:rPr>
        <w:t>00</w:t>
      </w:r>
      <w:r>
        <w:rPr>
          <w:sz w:val="22"/>
        </w:rPr>
        <w:t>ч., перерыв с 13</w:t>
      </w:r>
      <w:r w:rsidRPr="00906C72">
        <w:rPr>
          <w:sz w:val="22"/>
          <w:vertAlign w:val="superscript"/>
        </w:rPr>
        <w:t>00</w:t>
      </w:r>
      <w:r>
        <w:rPr>
          <w:sz w:val="22"/>
        </w:rPr>
        <w:t xml:space="preserve"> до 14</w:t>
      </w:r>
      <w:r w:rsidRPr="00906C72">
        <w:rPr>
          <w:sz w:val="22"/>
          <w:vertAlign w:val="superscript"/>
        </w:rPr>
        <w:t>00</w:t>
      </w:r>
      <w:r>
        <w:rPr>
          <w:sz w:val="22"/>
        </w:rPr>
        <w:t xml:space="preserve"> (по будням) </w:t>
      </w:r>
      <w:r w:rsidRPr="00B31B04">
        <w:rPr>
          <w:b/>
          <w:color w:val="FF0000"/>
          <w:sz w:val="22"/>
          <w:u w:val="single"/>
        </w:rPr>
        <w:t>время московское</w:t>
      </w:r>
      <w:r w:rsidRPr="00361446">
        <w:rPr>
          <w:sz w:val="22"/>
        </w:rPr>
        <w:t xml:space="preserve">, </w:t>
      </w:r>
      <w:r w:rsidRPr="00CE1F7D">
        <w:rPr>
          <w:sz w:val="22"/>
        </w:rPr>
        <w:t>e</w:t>
      </w:r>
      <w:r w:rsidRPr="00361446">
        <w:rPr>
          <w:sz w:val="22"/>
        </w:rPr>
        <w:t>-</w:t>
      </w:r>
      <w:r w:rsidRPr="00CE1F7D">
        <w:rPr>
          <w:sz w:val="22"/>
        </w:rPr>
        <w:t>mail</w:t>
      </w:r>
      <w:r w:rsidRPr="00361446">
        <w:rPr>
          <w:sz w:val="22"/>
        </w:rPr>
        <w:t xml:space="preserve">: </w:t>
      </w:r>
      <w:hyperlink r:id="rId11" w:history="1">
        <w:r w:rsidRPr="00CF10A6">
          <w:rPr>
            <w:rStyle w:val="Hyperlink"/>
          </w:rPr>
          <w:t>bobyrev@tagcnm.ru</w:t>
        </w:r>
      </w:hyperlink>
    </w:p>
    <w:p w:rsidR="00A90D31" w:rsidRPr="00361446" w:rsidRDefault="00A90D31" w:rsidP="002762DA">
      <w:pPr>
        <w:ind w:firstLine="708"/>
        <w:jc w:val="both"/>
        <w:rPr>
          <w:sz w:val="22"/>
        </w:rPr>
      </w:pPr>
      <w:r w:rsidRPr="00B31B04">
        <w:rPr>
          <w:b/>
        </w:rPr>
        <w:t>Бобырев Аркадий Викторович</w:t>
      </w:r>
      <w:r>
        <w:t>, руководитель Центра научной мысли, телефон 89185001217.</w:t>
      </w:r>
    </w:p>
    <w:p w:rsidR="00A90D31" w:rsidRPr="00445577" w:rsidRDefault="00A90D31" w:rsidP="00712287">
      <w:pPr>
        <w:ind w:firstLine="708"/>
        <w:jc w:val="both"/>
      </w:pPr>
      <w:r>
        <w:t xml:space="preserve">Материалы направлять по электронной почте </w:t>
      </w:r>
      <w:hyperlink r:id="rId12" w:history="1">
        <w:r w:rsidRPr="00570DFE">
          <w:rPr>
            <w:rStyle w:val="Hyperlink"/>
          </w:rPr>
          <w:t>bobyrev@</w:t>
        </w:r>
        <w:r w:rsidRPr="00570DFE">
          <w:rPr>
            <w:rStyle w:val="Hyperlink"/>
            <w:lang w:val="en-US"/>
          </w:rPr>
          <w:t>tagcnm</w:t>
        </w:r>
        <w:r w:rsidRPr="00570DFE">
          <w:rPr>
            <w:rStyle w:val="Hyperlink"/>
          </w:rPr>
          <w:t>.ru</w:t>
        </w:r>
      </w:hyperlink>
      <w:r>
        <w:t>, с пометкой «Монография ИВСН».</w:t>
      </w:r>
    </w:p>
    <w:p w:rsidR="00A90D31" w:rsidRDefault="00A90D31"/>
    <w:p w:rsidR="00A90D31" w:rsidRPr="00724EC8" w:rsidRDefault="00A90D31" w:rsidP="00724EC8">
      <w:pPr>
        <w:jc w:val="center"/>
        <w:rPr>
          <w:b/>
        </w:rPr>
      </w:pPr>
      <w:r w:rsidRPr="00724EC8">
        <w:rPr>
          <w:b/>
        </w:rPr>
        <w:t>Уважаемые коллеги!!!</w:t>
      </w:r>
    </w:p>
    <w:p w:rsidR="00A90D31" w:rsidRDefault="00A90D31" w:rsidP="00724EC8">
      <w:pPr>
        <w:jc w:val="center"/>
        <w:rPr>
          <w:b/>
        </w:rPr>
      </w:pPr>
      <w:r w:rsidRPr="00724EC8">
        <w:rPr>
          <w:b/>
        </w:rPr>
        <w:t xml:space="preserve">Если Вы решили опубликовать монографию, но у Вас еще не готов материал, </w:t>
      </w:r>
    </w:p>
    <w:p w:rsidR="00A90D31" w:rsidRPr="00724EC8" w:rsidRDefault="00A90D31" w:rsidP="00724EC8">
      <w:pPr>
        <w:jc w:val="center"/>
        <w:rPr>
          <w:b/>
        </w:rPr>
      </w:pPr>
      <w:r w:rsidRPr="00724EC8">
        <w:rPr>
          <w:b/>
        </w:rPr>
        <w:t>то просьба заранее отправить заявку.</w:t>
      </w:r>
    </w:p>
    <w:sectPr w:rsidR="00A90D31" w:rsidRPr="00724EC8" w:rsidSect="00EF3A4D">
      <w:pgSz w:w="11909" w:h="16834" w:code="9"/>
      <w:pgMar w:top="567" w:right="567" w:bottom="567" w:left="1134" w:header="720" w:footer="720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81017"/>
    <w:multiLevelType w:val="hybridMultilevel"/>
    <w:tmpl w:val="5B46E0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D7624B6"/>
    <w:multiLevelType w:val="multilevel"/>
    <w:tmpl w:val="D8E8FE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58CA7FB6"/>
    <w:multiLevelType w:val="hybridMultilevel"/>
    <w:tmpl w:val="6BF8A8C2"/>
    <w:lvl w:ilvl="0" w:tplc="83CC99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3A4D"/>
    <w:rsid w:val="000211D1"/>
    <w:rsid w:val="000772EE"/>
    <w:rsid w:val="000A171E"/>
    <w:rsid w:val="000A5E9E"/>
    <w:rsid w:val="000F2C7B"/>
    <w:rsid w:val="000F43A5"/>
    <w:rsid w:val="001011DC"/>
    <w:rsid w:val="00161FFC"/>
    <w:rsid w:val="00175A44"/>
    <w:rsid w:val="001804C3"/>
    <w:rsid w:val="001E17BC"/>
    <w:rsid w:val="00223FFD"/>
    <w:rsid w:val="002762DA"/>
    <w:rsid w:val="00296627"/>
    <w:rsid w:val="002A73AE"/>
    <w:rsid w:val="002B381E"/>
    <w:rsid w:val="002C07ED"/>
    <w:rsid w:val="00361446"/>
    <w:rsid w:val="003F52D4"/>
    <w:rsid w:val="004245DF"/>
    <w:rsid w:val="00445577"/>
    <w:rsid w:val="004523E9"/>
    <w:rsid w:val="004C2130"/>
    <w:rsid w:val="004E1FB9"/>
    <w:rsid w:val="004F3DEF"/>
    <w:rsid w:val="004F7D58"/>
    <w:rsid w:val="00510E87"/>
    <w:rsid w:val="00533FB0"/>
    <w:rsid w:val="00555071"/>
    <w:rsid w:val="0056274F"/>
    <w:rsid w:val="00570DFE"/>
    <w:rsid w:val="005A4573"/>
    <w:rsid w:val="00631A3D"/>
    <w:rsid w:val="006512F5"/>
    <w:rsid w:val="00696D70"/>
    <w:rsid w:val="00712287"/>
    <w:rsid w:val="00724EC8"/>
    <w:rsid w:val="00732CA7"/>
    <w:rsid w:val="00765E95"/>
    <w:rsid w:val="007C41FD"/>
    <w:rsid w:val="007C4892"/>
    <w:rsid w:val="008340CC"/>
    <w:rsid w:val="00841FEB"/>
    <w:rsid w:val="008D2EF4"/>
    <w:rsid w:val="008F1220"/>
    <w:rsid w:val="00906C72"/>
    <w:rsid w:val="00911859"/>
    <w:rsid w:val="00944C48"/>
    <w:rsid w:val="00A8677A"/>
    <w:rsid w:val="00A90D31"/>
    <w:rsid w:val="00AC35A2"/>
    <w:rsid w:val="00AF60DE"/>
    <w:rsid w:val="00B008B6"/>
    <w:rsid w:val="00B31B04"/>
    <w:rsid w:val="00B32655"/>
    <w:rsid w:val="00BA2942"/>
    <w:rsid w:val="00C827A0"/>
    <w:rsid w:val="00CB0F66"/>
    <w:rsid w:val="00CE1F7D"/>
    <w:rsid w:val="00CF10A6"/>
    <w:rsid w:val="00D25431"/>
    <w:rsid w:val="00D736D8"/>
    <w:rsid w:val="00D80979"/>
    <w:rsid w:val="00D81B82"/>
    <w:rsid w:val="00E306D6"/>
    <w:rsid w:val="00EE595B"/>
    <w:rsid w:val="00EF3A4D"/>
    <w:rsid w:val="00F1234A"/>
    <w:rsid w:val="00F13DDA"/>
    <w:rsid w:val="00F96DA3"/>
    <w:rsid w:val="00FA1B25"/>
    <w:rsid w:val="00FE6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A4D"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EF3A4D"/>
    <w:rPr>
      <w:rFonts w:cs="Times New Roman"/>
      <w:color w:val="0000FF"/>
      <w:u w:val="single"/>
    </w:rPr>
  </w:style>
  <w:style w:type="paragraph" w:customStyle="1" w:styleId="a">
    <w:name w:val="Содержимое таблицы"/>
    <w:basedOn w:val="Normal"/>
    <w:uiPriority w:val="99"/>
    <w:rsid w:val="00EF3A4D"/>
    <w:pPr>
      <w:widowControl w:val="0"/>
      <w:suppressLineNumbers/>
      <w:suppressAutoHyphens/>
    </w:pPr>
    <w:rPr>
      <w:rFonts w:ascii="Arial" w:eastAsia="Calibri" w:hAnsi="Arial"/>
      <w:kern w:val="1"/>
      <w:lang w:eastAsia="ar-SA"/>
    </w:rPr>
  </w:style>
  <w:style w:type="table" w:styleId="TableGrid">
    <w:name w:val="Table Grid"/>
    <w:basedOn w:val="TableNormal"/>
    <w:uiPriority w:val="99"/>
    <w:rsid w:val="004245D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765E95"/>
    <w:pPr>
      <w:spacing w:after="200" w:line="276" w:lineRule="auto"/>
      <w:ind w:left="720"/>
      <w:contextualSpacing/>
    </w:pPr>
    <w:rPr>
      <w:rFonts w:eastAsia="Calibri"/>
      <w:sz w:val="28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F1234A"/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1234A"/>
    <w:rPr>
      <w:rFonts w:ascii="Segoe UI" w:hAnsi="Segoe UI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agcnm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gif"/><Relationship Id="rId12" Type="http://schemas.openxmlformats.org/officeDocument/2006/relationships/hyperlink" Target="mailto:bobyrev@tagcn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agcnm.ru" TargetMode="External"/><Relationship Id="rId11" Type="http://schemas.openxmlformats.org/officeDocument/2006/relationships/hyperlink" Target="mailto:bobyrev@tagcnm.ru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tagcnm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agcnm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3</Pages>
  <Words>910</Words>
  <Characters>5192</Characters>
  <Application>Microsoft Office Outlook</Application>
  <DocSecurity>0</DocSecurity>
  <Lines>0</Lines>
  <Paragraphs>0</Paragraphs>
  <ScaleCrop>false</ScaleCrop>
  <Company>TOSHIBA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Бобырев Аркадий Викторович</dc:creator>
  <cp:keywords/>
  <dc:description/>
  <cp:lastModifiedBy>Дарья</cp:lastModifiedBy>
  <cp:revision>2</cp:revision>
  <cp:lastPrinted>2014-06-26T06:48:00Z</cp:lastPrinted>
  <dcterms:created xsi:type="dcterms:W3CDTF">2014-10-15T17:34:00Z</dcterms:created>
  <dcterms:modified xsi:type="dcterms:W3CDTF">2014-10-15T17:34:00Z</dcterms:modified>
</cp:coreProperties>
</file>